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B004E0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Aug.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77C2F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9</w:t>
                            </w:r>
                            <w:r w:rsidRP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Sept.2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B004E0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Aug.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377C2F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9</w:t>
                      </w:r>
                      <w:r w:rsidRP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Sept.2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nd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 w:rsidR="002236C4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39D6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students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will </w:t>
                            </w:r>
                            <w:r w:rsidR="005F39D6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continue to plan and draft. We will focus on writing with detail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0E0730"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 w:rsidR="002236C4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5F39D6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students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will </w:t>
                      </w:r>
                      <w:r w:rsidR="005F39D6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continue to plan and draft. We will focus on writing with detail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0E0730"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8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zeNrr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1rasg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lO5hgJ2kON7tnBoBt5QDGB6r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ck5xPTbCR9QPI&#10;V0kQGEgRJiAYrVTfMRphmuRYf9tRxTDq3gtoATt6JkNNxmYyqKjANccGI2+ujB9Ru0HxbQvIvsmE&#10;vIY2abgTse0nHwUwsAuYEI7L4zSzI+h07W49zdzlL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BfrWtqyAgAAuw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0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Rt1tG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1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e9sg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CEaC9lCjO3Yw6FoeUDybY9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TKbmmAj63uQ&#10;r5IgMJAiTEAwWql+YDTCNMmx/r6jimHUfRDQAnb0TIaajM1kUFGBa44NRt5cGT+idoPi2xaQfZMJ&#10;eQVt0nAnYttPPgpgYBcwIRyXx2lmR9Dp2t16mrnLX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Icq572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2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z+/+67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3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IQ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ZckIQ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4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iK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0geiKsQIAALs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5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A4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SG1QO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6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LaDOJL+AAAA4QEAABMAAAAAAAAAAAAA&#10;AAAAAAAAAFtDb250ZW50X1R5cGVzXS54bWxQSwECLQAUAAYACAAAACEAOP0h/9YAAACUAQAACwAA&#10;AAAAAAAAAAAAAAAvAQAAX3JlbHMvLnJlbHNQSwECLQAUAAYACAAAACEAAmkQYLACAAC8BQAADgAA&#10;AAAAAAAAAAAAAAAuAgAAZHJzL2Uyb0RvYy54bWxQSwECLQAUAAYACAAAACEAOliZNt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7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CEeZMm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8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MrsQIAALw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5iEMr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39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qejKU7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0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1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nb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m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C1Rrnb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2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UIsQ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MPDZQi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D72AF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A2A8FC" wp14:editId="4D39D723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601CF48" wp14:editId="4E79E77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4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4601CF48" wp14:editId="4E79E77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BF033EB" wp14:editId="69048CF8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D06CF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3E4FA7" wp14:editId="28828708">
                <wp:simplePos x="0" y="0"/>
                <wp:positionH relativeFrom="column">
                  <wp:posOffset>1664335</wp:posOffset>
                </wp:positionH>
                <wp:positionV relativeFrom="paragraph">
                  <wp:posOffset>103505</wp:posOffset>
                </wp:positionV>
                <wp:extent cx="1482725" cy="732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</w:rPr>
                              <w:t>Regions of 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8.15pt;width:116.75pt;height:57.7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" filled="f" stroked="f" strokeweight=".5pt">
                <v:textbox>
                  <w:txbxContent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</w:rPr>
                      </w:pPr>
                      <w:r w:rsidRPr="008D06CF">
                        <w:rPr>
                          <w:rFonts w:ascii="Arial Black" w:hAnsi="Arial Black"/>
                        </w:rPr>
                        <w:t>Regions of 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1A3B1F4" wp14:editId="1FEEB263">
                <wp:simplePos x="0" y="0"/>
                <wp:positionH relativeFrom="column">
                  <wp:posOffset>-577970</wp:posOffset>
                </wp:positionH>
                <wp:positionV relativeFrom="paragraph">
                  <wp:posOffset>103505</wp:posOffset>
                </wp:positionV>
                <wp:extent cx="1259457" cy="7328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73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Life Cycles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6" type="#_x0000_t202" style="position:absolute;left:0;text-align:left;margin-left:-45.5pt;margin-top:8.15pt;width:99.15pt;height:57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" filled="f" stroked="f" strokeweight=".5pt">
                <v:fill o:detectmouseclick="t"/>
                <v:textbox>
                  <w:txbxContent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 w:rsidRPr="008D06CF">
                        <w:rPr>
                          <w:rFonts w:ascii="Arial Black" w:hAnsi="Arial Black"/>
                          <w:b/>
                          <w:szCs w:val="24"/>
                        </w:rPr>
                        <w:t>Life Cycles</w:t>
                      </w:r>
                    </w:p>
                  </w:txbxContent>
                </v:textbox>
              </v:shape>
            </w:pict>
          </mc:Fallback>
        </mc:AlternateConten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1A7631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Pr="001A7631" w:rsidRDefault="00F50F97" w:rsidP="00973B7D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Please 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check your child’s agenda each night and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init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ial.</w:t>
                            </w:r>
                          </w:p>
                          <w:p w:rsidR="00973B7D" w:rsidRPr="001A7631" w:rsidRDefault="00534FF9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* Please 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place money</w:t>
                            </w: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sent in 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for lunch, afterschool, etc.   </w:t>
                            </w:r>
                          </w:p>
                          <w:p w:rsidR="00973B7D" w:rsidRPr="001A763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in an envelope labeled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with your child’s name, grade, </w:t>
                            </w:r>
                          </w:p>
                          <w:p w:rsidR="00973B7D" w:rsidRPr="001A763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homeroom teacher’s name,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amount of money and </w:t>
                            </w:r>
                          </w:p>
                          <w:p w:rsidR="00534FF9" w:rsidRPr="001A763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its purpose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</w:t>
                            </w:r>
                          </w:p>
                          <w:p w:rsidR="00236949" w:rsidRPr="001A7631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="00CF0316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</w:t>
                            </w:r>
                            <w:r w:rsidR="006E40AB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School starts promptly at 7:45.  </w:t>
                            </w:r>
                            <w:r w:rsidR="0023694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Please make sure your     </w:t>
                            </w:r>
                          </w:p>
                          <w:p w:rsidR="00236949" w:rsidRPr="001A763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1A763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early </w:t>
                            </w:r>
                            <w:r w:rsidR="001A763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as 7:10</w:t>
                            </w: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:rsidR="002D3CD1" w:rsidRPr="001A7631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*</w:t>
                            </w:r>
                            <w:r w:rsidR="002D3CD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send his/her teacher a note.</w:t>
                            </w:r>
                          </w:p>
                          <w:p w:rsidR="00B004E0" w:rsidRPr="001A7631" w:rsidRDefault="00B004E0" w:rsidP="00B004E0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 August 30</w:t>
                            </w:r>
                            <w:r w:rsidRPr="00B004E0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at 9:00 am – Parent/Volunteer Training</w:t>
                            </w:r>
                          </w:p>
                          <w:p w:rsidR="00F021A3" w:rsidRPr="001A7631" w:rsidRDefault="00F021A3" w:rsidP="00A07A4F">
                            <w:pPr>
                              <w:ind w:left="270" w:hanging="27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*</w:t>
                            </w:r>
                            <w:r w:rsidR="002D3CD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August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30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 xml:space="preserve">th </w:t>
                            </w:r>
                            <w:r w:rsidR="00A07A4F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at 5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:00</w:t>
                            </w:r>
                            <w:r w:rsidR="002D3CD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is J.E.S</w:t>
                            </w:r>
                            <w:r w:rsidR="00DC3828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Zaxby’s Night</w:t>
                            </w:r>
                            <w:r w:rsidR="00DC3828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Come out </w:t>
                            </w:r>
                            <w:r w:rsidR="00A07A4F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&amp;</w:t>
                            </w:r>
                            <w:r w:rsidR="00DC3828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join us for food, fun</w:t>
                            </w:r>
                            <w:r w:rsidR="00095E9B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,</w:t>
                            </w:r>
                            <w:r w:rsidR="00A07A4F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&amp;</w:t>
                            </w:r>
                            <w:r w:rsidR="00DC3828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help raise money for our school. </w:t>
                            </w:r>
                          </w:p>
                          <w:p w:rsidR="00A07A4F" w:rsidRPr="001A7631" w:rsidRDefault="00615C30" w:rsidP="001A763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*September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1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>st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6:00 Curriculum Night</w:t>
                            </w:r>
                          </w:p>
                          <w:p w:rsidR="00CF0316" w:rsidRPr="0081623E" w:rsidRDefault="00CF0316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2B79C3" w:rsidRPr="00170791" w:rsidRDefault="002B79C3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8F4A64" w:rsidRPr="001A7631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Pr="001A7631" w:rsidRDefault="00F50F97" w:rsidP="00973B7D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Please 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check your child’s agenda each night and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init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ial.</w:t>
                      </w:r>
                    </w:p>
                    <w:p w:rsidR="00973B7D" w:rsidRPr="001A7631" w:rsidRDefault="00534FF9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* Please 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place money</w:t>
                      </w: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sent in 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for lunch, afterschool, etc.   </w:t>
                      </w:r>
                    </w:p>
                    <w:p w:rsidR="00973B7D" w:rsidRPr="001A763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in an envelope labeled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with your child’s name, grade, </w:t>
                      </w:r>
                    </w:p>
                    <w:p w:rsidR="00973B7D" w:rsidRPr="001A763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homeroom teacher’s name,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amount of money and </w:t>
                      </w:r>
                    </w:p>
                    <w:p w:rsidR="00534FF9" w:rsidRPr="001A763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its purpose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</w:t>
                      </w:r>
                    </w:p>
                    <w:p w:rsidR="00236949" w:rsidRPr="001A7631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</w:t>
                      </w:r>
                      <w:r w:rsidR="00CF0316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</w:t>
                      </w:r>
                      <w:r w:rsidR="006E40AB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School starts promptly at 7:45.  </w:t>
                      </w:r>
                      <w:r w:rsidR="0023694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Please make sure your     </w:t>
                      </w:r>
                    </w:p>
                    <w:p w:rsidR="00236949" w:rsidRPr="001A763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child is on time.  Your child may be dropped off as </w:t>
                      </w:r>
                    </w:p>
                    <w:p w:rsidR="00F50F97" w:rsidRPr="001A763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early </w:t>
                      </w:r>
                      <w:r w:rsidR="001A763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as 7:10</w:t>
                      </w: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.</w:t>
                      </w:r>
                    </w:p>
                    <w:p w:rsidR="002D3CD1" w:rsidRPr="001A7631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*</w:t>
                      </w:r>
                      <w:r w:rsidR="002D3CD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If your child has a change in transportation, please </w:t>
                      </w:r>
                    </w:p>
                    <w:p w:rsidR="00CF0316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send his/her teacher a note.</w:t>
                      </w:r>
                    </w:p>
                    <w:p w:rsidR="00B004E0" w:rsidRPr="001A7631" w:rsidRDefault="00B004E0" w:rsidP="00B004E0">
                      <w:pPr>
                        <w:ind w:left="9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 August 30</w:t>
                      </w:r>
                      <w:r w:rsidRPr="00B004E0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at 9:00 am – Parent/Volunteer Training</w:t>
                      </w:r>
                    </w:p>
                    <w:p w:rsidR="00F021A3" w:rsidRPr="001A7631" w:rsidRDefault="00F021A3" w:rsidP="00A07A4F">
                      <w:pPr>
                        <w:ind w:left="270" w:hanging="27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*</w:t>
                      </w:r>
                      <w:r w:rsidR="002D3CD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August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30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 xml:space="preserve">th </w:t>
                      </w:r>
                      <w:r w:rsidR="00A07A4F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at 5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:00</w:t>
                      </w:r>
                      <w:r w:rsidR="002D3CD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is J.E.S</w:t>
                      </w:r>
                      <w:r w:rsidR="00DC3828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Zaxby’s Night</w:t>
                      </w:r>
                      <w:r w:rsidR="00DC3828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Come out </w:t>
                      </w:r>
                      <w:r w:rsidR="00A07A4F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&amp;</w:t>
                      </w:r>
                      <w:r w:rsidR="00DC3828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join us for food, fun</w:t>
                      </w:r>
                      <w:r w:rsidR="00095E9B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,</w:t>
                      </w:r>
                      <w:r w:rsidR="00A07A4F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&amp;</w:t>
                      </w:r>
                      <w:r w:rsidR="00DC3828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help raise money for our school. </w:t>
                      </w:r>
                    </w:p>
                    <w:p w:rsidR="00A07A4F" w:rsidRPr="001A7631" w:rsidRDefault="00615C30" w:rsidP="001A7631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*September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1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>st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6:00 Curriculum Night</w:t>
                      </w:r>
                    </w:p>
                    <w:p w:rsidR="00CF0316" w:rsidRPr="0081623E" w:rsidRDefault="00CF0316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2B79C3" w:rsidRPr="00170791" w:rsidRDefault="002B79C3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89090A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3C1F5F" w:rsidRPr="00DF1E76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5F39D6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W</w:t>
                            </w:r>
                            <w:r w:rsidR="002176E9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e will </w:t>
                            </w:r>
                            <w:r w:rsidR="005F39D6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continue to read</w:t>
                            </w:r>
                            <w:r w:rsidR="002176E9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“</w:t>
                            </w:r>
                            <w:r w:rsidR="00264570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Pinky </w:t>
                            </w:r>
                            <w:r w:rsidR="00334B25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&amp; </w:t>
                            </w:r>
                            <w:r w:rsidR="00264570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Rex</w:t>
                            </w:r>
                            <w:r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” by </w:t>
                            </w:r>
                            <w:r w:rsidR="00264570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James Howe</w:t>
                            </w:r>
                            <w:r w:rsidR="00194E86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EE2FED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We will</w:t>
                            </w:r>
                            <w:r w:rsidR="00264570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continue to</w:t>
                            </w:r>
                            <w:r w:rsidR="00EE2FED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concentrate on comprehension, fluency and increasing our knowledge of text structure.</w:t>
                            </w:r>
                          </w:p>
                          <w:p w:rsidR="00615C30" w:rsidRPr="00DF1E76" w:rsidRDefault="00931655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>Thursday</w:t>
                            </w:r>
                            <w:r w:rsidR="005F39D6" w:rsidRPr="00DF1E76"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>, September 1</w:t>
                            </w:r>
                          </w:p>
                          <w:p w:rsidR="003C1F5F" w:rsidRPr="00DF1E76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Comprehension Test on “</w:t>
                            </w:r>
                            <w:r w:rsidR="005F39D6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Pinky and Rex</w:t>
                            </w:r>
                            <w:r w:rsidR="009B5CB9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”</w:t>
                            </w:r>
                            <w:r w:rsidR="00BB7FCB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(L.</w:t>
                            </w:r>
                            <w:r w:rsidR="005F39D6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3</w:t>
                            </w:r>
                            <w:r w:rsidR="00BB7FCB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615C30" w:rsidRPr="00DF1E76" w:rsidRDefault="00931655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>Wednesday</w:t>
                            </w:r>
                            <w:r w:rsidR="00BB7FCB" w:rsidRPr="00DF1E76"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>,</w:t>
                            </w:r>
                            <w:r w:rsidR="00615C30" w:rsidRPr="00DF1E76"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 xml:space="preserve"> August </w:t>
                            </w:r>
                            <w:r w:rsidR="005F39D6" w:rsidRPr="00DF1E76"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>31</w:t>
                            </w:r>
                          </w:p>
                          <w:p w:rsidR="003B4DBF" w:rsidRPr="00DF1E76" w:rsidRDefault="003B4DB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Spelling/Vocabulary </w:t>
                            </w:r>
                            <w:r w:rsidR="00615C30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Test</w:t>
                            </w:r>
                            <w:r w:rsidR="00BB7FCB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with Lesson </w:t>
                            </w:r>
                            <w:r w:rsidR="005F39D6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>3</w:t>
                            </w:r>
                            <w:r w:rsidR="00BB7FCB" w:rsidRPr="00DF1E76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words</w:t>
                            </w:r>
                          </w:p>
                          <w:p w:rsidR="00DF1E76" w:rsidRPr="00DF1E76" w:rsidRDefault="00DF1E76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 w:rsidRPr="00DF1E76">
                              <w:rPr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*We will begin </w:t>
                            </w:r>
                            <w:r w:rsidRPr="00DF1E76">
                              <w:rPr>
                                <w:b/>
                                <w:bCs/>
                                <w:i/>
                                <w:sz w:val="23"/>
                                <w:szCs w:val="23"/>
                              </w:rPr>
                              <w:t>Lesson 4</w:t>
                            </w:r>
                            <w:r w:rsidRPr="00DF1E76">
                              <w:rPr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 on </w:t>
                            </w:r>
                            <w:r w:rsidRPr="00DF1E76">
                              <w:rPr>
                                <w:b/>
                                <w:bCs/>
                                <w:i/>
                                <w:sz w:val="23"/>
                                <w:szCs w:val="23"/>
                              </w:rPr>
                              <w:t>Mon., Sept. 5</w:t>
                            </w:r>
                            <w:r w:rsidRPr="00DF1E76">
                              <w:rPr>
                                <w:b/>
                                <w:bCs/>
                                <w:i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DF1E76">
                              <w:rPr>
                                <w:bCs/>
                                <w:i/>
                                <w:sz w:val="23"/>
                                <w:szCs w:val="23"/>
                              </w:rPr>
                              <w:t>. Spelling &amp; Vocabulary for L.4 will be sent home next Friday.*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89090A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</w:t>
                      </w:r>
                    </w:p>
                    <w:p w:rsidR="003C1F5F" w:rsidRPr="00DF1E76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5F39D6" w:rsidRPr="00DF1E76">
                        <w:rPr>
                          <w:bCs/>
                          <w:sz w:val="23"/>
                          <w:szCs w:val="23"/>
                        </w:rPr>
                        <w:t>W</w:t>
                      </w:r>
                      <w:r w:rsidR="002176E9" w:rsidRPr="00DF1E76">
                        <w:rPr>
                          <w:bCs/>
                          <w:sz w:val="23"/>
                          <w:szCs w:val="23"/>
                        </w:rPr>
                        <w:t xml:space="preserve">e will </w:t>
                      </w:r>
                      <w:r w:rsidR="005F39D6" w:rsidRPr="00DF1E76">
                        <w:rPr>
                          <w:bCs/>
                          <w:sz w:val="23"/>
                          <w:szCs w:val="23"/>
                        </w:rPr>
                        <w:t>continue to read</w:t>
                      </w:r>
                      <w:r w:rsidR="002176E9" w:rsidRPr="00DF1E76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DF1E76">
                        <w:rPr>
                          <w:bCs/>
                          <w:sz w:val="23"/>
                          <w:szCs w:val="23"/>
                        </w:rPr>
                        <w:t>“</w:t>
                      </w:r>
                      <w:r w:rsidR="00264570" w:rsidRPr="00DF1E76">
                        <w:rPr>
                          <w:bCs/>
                          <w:sz w:val="23"/>
                          <w:szCs w:val="23"/>
                        </w:rPr>
                        <w:t xml:space="preserve">Pinky </w:t>
                      </w:r>
                      <w:r w:rsidR="00334B25" w:rsidRPr="00DF1E76">
                        <w:rPr>
                          <w:bCs/>
                          <w:sz w:val="23"/>
                          <w:szCs w:val="23"/>
                        </w:rPr>
                        <w:t xml:space="preserve">&amp; </w:t>
                      </w:r>
                      <w:r w:rsidR="00264570" w:rsidRPr="00DF1E76">
                        <w:rPr>
                          <w:bCs/>
                          <w:sz w:val="23"/>
                          <w:szCs w:val="23"/>
                        </w:rPr>
                        <w:t>Rex</w:t>
                      </w:r>
                      <w:r w:rsidRPr="00DF1E76">
                        <w:rPr>
                          <w:bCs/>
                          <w:sz w:val="23"/>
                          <w:szCs w:val="23"/>
                        </w:rPr>
                        <w:t xml:space="preserve">” by </w:t>
                      </w:r>
                      <w:r w:rsidR="00264570" w:rsidRPr="00DF1E76">
                        <w:rPr>
                          <w:bCs/>
                          <w:sz w:val="23"/>
                          <w:szCs w:val="23"/>
                        </w:rPr>
                        <w:t>James Howe</w:t>
                      </w:r>
                      <w:r w:rsidR="00194E86" w:rsidRPr="00DF1E76">
                        <w:rPr>
                          <w:bCs/>
                          <w:sz w:val="23"/>
                          <w:szCs w:val="23"/>
                        </w:rPr>
                        <w:t xml:space="preserve">. </w:t>
                      </w:r>
                      <w:r w:rsidR="00EE2FED" w:rsidRPr="00DF1E76">
                        <w:rPr>
                          <w:bCs/>
                          <w:sz w:val="23"/>
                          <w:szCs w:val="23"/>
                        </w:rPr>
                        <w:t>We will</w:t>
                      </w:r>
                      <w:r w:rsidR="00264570" w:rsidRPr="00DF1E76">
                        <w:rPr>
                          <w:bCs/>
                          <w:sz w:val="23"/>
                          <w:szCs w:val="23"/>
                        </w:rPr>
                        <w:t xml:space="preserve"> continue to</w:t>
                      </w:r>
                      <w:r w:rsidR="00EE2FED" w:rsidRPr="00DF1E76">
                        <w:rPr>
                          <w:bCs/>
                          <w:sz w:val="23"/>
                          <w:szCs w:val="23"/>
                        </w:rPr>
                        <w:t xml:space="preserve"> concentrate on comprehension, fluency and increasing our knowledge of text structure.</w:t>
                      </w:r>
                    </w:p>
                    <w:p w:rsidR="00615C30" w:rsidRPr="00DF1E76" w:rsidRDefault="00931655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  <w:t>Thursday</w:t>
                      </w:r>
                      <w:r w:rsidR="005F39D6" w:rsidRPr="00DF1E76"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  <w:t>, September 1</w:t>
                      </w:r>
                    </w:p>
                    <w:p w:rsidR="003C1F5F" w:rsidRPr="00DF1E76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3"/>
                          <w:szCs w:val="23"/>
                        </w:rPr>
                      </w:pPr>
                      <w:r w:rsidRPr="00DF1E76">
                        <w:rPr>
                          <w:bCs/>
                          <w:sz w:val="23"/>
                          <w:szCs w:val="23"/>
                        </w:rPr>
                        <w:t>Comprehension Test on “</w:t>
                      </w:r>
                      <w:r w:rsidR="005F39D6" w:rsidRPr="00DF1E76">
                        <w:rPr>
                          <w:bCs/>
                          <w:sz w:val="23"/>
                          <w:szCs w:val="23"/>
                        </w:rPr>
                        <w:t>Pinky and Rex</w:t>
                      </w:r>
                      <w:r w:rsidR="009B5CB9" w:rsidRPr="00DF1E76">
                        <w:rPr>
                          <w:bCs/>
                          <w:sz w:val="23"/>
                          <w:szCs w:val="23"/>
                        </w:rPr>
                        <w:t>”</w:t>
                      </w:r>
                      <w:r w:rsidR="00BB7FCB" w:rsidRPr="00DF1E76">
                        <w:rPr>
                          <w:bCs/>
                          <w:sz w:val="23"/>
                          <w:szCs w:val="23"/>
                        </w:rPr>
                        <w:t xml:space="preserve"> (L.</w:t>
                      </w:r>
                      <w:r w:rsidR="005F39D6" w:rsidRPr="00DF1E76">
                        <w:rPr>
                          <w:bCs/>
                          <w:sz w:val="23"/>
                          <w:szCs w:val="23"/>
                        </w:rPr>
                        <w:t>3</w:t>
                      </w:r>
                      <w:r w:rsidR="00BB7FCB" w:rsidRPr="00DF1E76">
                        <w:rPr>
                          <w:bCs/>
                          <w:sz w:val="23"/>
                          <w:szCs w:val="23"/>
                        </w:rPr>
                        <w:t>)</w:t>
                      </w:r>
                    </w:p>
                    <w:p w:rsidR="00615C30" w:rsidRPr="00DF1E76" w:rsidRDefault="00931655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  <w:t>Wednesday</w:t>
                      </w:r>
                      <w:bookmarkStart w:id="1" w:name="_GoBack"/>
                      <w:bookmarkEnd w:id="1"/>
                      <w:r w:rsidR="00BB7FCB" w:rsidRPr="00DF1E76"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  <w:t>,</w:t>
                      </w:r>
                      <w:r w:rsidR="00615C30" w:rsidRPr="00DF1E76"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  <w:t xml:space="preserve"> August </w:t>
                      </w:r>
                      <w:r w:rsidR="005F39D6" w:rsidRPr="00DF1E76"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  <w:t>31</w:t>
                      </w:r>
                    </w:p>
                    <w:p w:rsidR="003B4DBF" w:rsidRPr="00DF1E76" w:rsidRDefault="003B4DB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3"/>
                          <w:szCs w:val="23"/>
                        </w:rPr>
                      </w:pPr>
                      <w:r w:rsidRPr="00DF1E76">
                        <w:rPr>
                          <w:bCs/>
                          <w:sz w:val="23"/>
                          <w:szCs w:val="23"/>
                        </w:rPr>
                        <w:t xml:space="preserve">Spelling/Vocabulary </w:t>
                      </w:r>
                      <w:r w:rsidR="00615C30" w:rsidRPr="00DF1E76">
                        <w:rPr>
                          <w:bCs/>
                          <w:sz w:val="23"/>
                          <w:szCs w:val="23"/>
                        </w:rPr>
                        <w:t>Test</w:t>
                      </w:r>
                      <w:r w:rsidR="00BB7FCB" w:rsidRPr="00DF1E76">
                        <w:rPr>
                          <w:bCs/>
                          <w:sz w:val="23"/>
                          <w:szCs w:val="23"/>
                        </w:rPr>
                        <w:t xml:space="preserve"> with Lesson </w:t>
                      </w:r>
                      <w:r w:rsidR="005F39D6" w:rsidRPr="00DF1E76">
                        <w:rPr>
                          <w:bCs/>
                          <w:sz w:val="23"/>
                          <w:szCs w:val="23"/>
                        </w:rPr>
                        <w:t>3</w:t>
                      </w:r>
                      <w:r w:rsidR="00BB7FCB" w:rsidRPr="00DF1E76">
                        <w:rPr>
                          <w:bCs/>
                          <w:sz w:val="23"/>
                          <w:szCs w:val="23"/>
                        </w:rPr>
                        <w:t xml:space="preserve"> words</w:t>
                      </w:r>
                    </w:p>
                    <w:p w:rsidR="00DF1E76" w:rsidRPr="00DF1E76" w:rsidRDefault="00DF1E76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3"/>
                          <w:szCs w:val="23"/>
                        </w:rPr>
                      </w:pPr>
                      <w:r w:rsidRPr="00DF1E76">
                        <w:rPr>
                          <w:bCs/>
                          <w:i/>
                          <w:sz w:val="23"/>
                          <w:szCs w:val="23"/>
                        </w:rPr>
                        <w:t xml:space="preserve">*We will begin </w:t>
                      </w:r>
                      <w:r w:rsidRPr="00DF1E76">
                        <w:rPr>
                          <w:b/>
                          <w:bCs/>
                          <w:i/>
                          <w:sz w:val="23"/>
                          <w:szCs w:val="23"/>
                        </w:rPr>
                        <w:t>Lesson 4</w:t>
                      </w:r>
                      <w:r w:rsidRPr="00DF1E76">
                        <w:rPr>
                          <w:bCs/>
                          <w:i/>
                          <w:sz w:val="23"/>
                          <w:szCs w:val="23"/>
                        </w:rPr>
                        <w:t xml:space="preserve"> on </w:t>
                      </w:r>
                      <w:r w:rsidRPr="00DF1E76">
                        <w:rPr>
                          <w:b/>
                          <w:bCs/>
                          <w:i/>
                          <w:sz w:val="23"/>
                          <w:szCs w:val="23"/>
                        </w:rPr>
                        <w:t>Mon., Sept. 5</w:t>
                      </w:r>
                      <w:r w:rsidRPr="00DF1E76">
                        <w:rPr>
                          <w:b/>
                          <w:bCs/>
                          <w:i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DF1E76">
                        <w:rPr>
                          <w:bCs/>
                          <w:i/>
                          <w:sz w:val="23"/>
                          <w:szCs w:val="23"/>
                        </w:rPr>
                        <w:t>. Spelling &amp; Vocabulary for L.4 will be sent home next Friday.*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F664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Group 2 Spelling Words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(L.3)  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“Pinky &amp; Rex”</w:t>
                            </w:r>
                          </w:p>
                          <w:p w:rsidR="00DF6645" w:rsidRDefault="009B5CB9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trash</w:t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50244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trace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harden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Default="009B5CB9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stand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star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surface</w:t>
                            </w:r>
                          </w:p>
                          <w:p w:rsidR="00DF6645" w:rsidRDefault="009B5CB9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stamp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park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market</w:t>
                            </w:r>
                          </w:p>
                          <w:p w:rsidR="00DF6645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face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shark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7FC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jealous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Pr="00DF6645" w:rsidRDefault="009B5CB9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place</w:t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remark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7FC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impress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F664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Group 2 Spelling Words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(L.3</w:t>
                      </w:r>
                      <w:proofErr w:type="gramStart"/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)  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proofErr w:type="gramEnd"/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Pinky &amp; Rex”</w:t>
                      </w:r>
                    </w:p>
                    <w:p w:rsidR="00DF6645" w:rsidRDefault="009B5CB9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trash</w:t>
                      </w:r>
                      <w:proofErr w:type="gramEnd"/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 w:rsidR="0050244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trace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harden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Default="009B5CB9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stand</w:t>
                      </w:r>
                      <w:proofErr w:type="gramEnd"/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star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surface</w:t>
                      </w:r>
                    </w:p>
                    <w:p w:rsidR="00DF6645" w:rsidRDefault="009B5CB9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stamp</w:t>
                      </w:r>
                      <w:proofErr w:type="gramEnd"/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park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market</w:t>
                      </w:r>
                    </w:p>
                    <w:p w:rsidR="00DF6645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face</w:t>
                      </w:r>
                      <w:proofErr w:type="gramEnd"/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shark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BB7FC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jealous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Pr="00DF6645" w:rsidRDefault="009B5CB9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place</w:t>
                      </w:r>
                      <w:proofErr w:type="gramEnd"/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remark</w:t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BB7FC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impress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7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ED27D4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8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ED27D4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ED27D4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0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1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A12900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2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A12900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A12900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4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4B6220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365032" w:rsidRPr="00DB3F07" w:rsidRDefault="00DF1E76" w:rsidP="00271C47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Our next topic of focus is Understanding Addition and Subtraction. Students will learn to write number sentences and solve story problems using addition and subtraction. 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You can help at home by quizzing yo</w:t>
                            </w:r>
                            <w:r w:rsidR="00B743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ur child daily with addition &amp;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 flash cards because they will need to be able to fluently add and subtract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 20 using mental strategies. B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y 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the end of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Grade 2, </w:t>
                            </w:r>
                            <w:r w:rsidR="00EA1EC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should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know from memory all sums of two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one-digit numbers.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141B4C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4B6220" w:rsidRPr="004B6220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365032" w:rsidRPr="00DB3F07" w:rsidRDefault="00DF1E76" w:rsidP="00271C47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Our next topic of focus is Understanding Addition and Subtraction. Students will learn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to write number sentences and solve story problems using addition and subtraction. 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You can help at home by quizzing yo</w:t>
                      </w:r>
                      <w:r w:rsidR="00B743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ur child daily with addition &amp;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 flash cards because they will need to be able to fluently add and subtract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 20 using mental strategies. B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y 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the end of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Grade 2, </w:t>
                      </w:r>
                      <w:r w:rsidR="00EA1EC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should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know from memory all sums of two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one-digit numbers.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141B4C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CE01DE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9ADA97B" wp14:editId="764BAC05">
                <wp:simplePos x="0" y="0"/>
                <wp:positionH relativeFrom="page">
                  <wp:posOffset>4063042</wp:posOffset>
                </wp:positionH>
                <wp:positionV relativeFrom="page">
                  <wp:posOffset>5589917</wp:posOffset>
                </wp:positionV>
                <wp:extent cx="3418672" cy="2596551"/>
                <wp:effectExtent l="19050" t="19050" r="29845" b="3238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672" cy="2596551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8763BA" w:rsidRDefault="00502672" w:rsidP="00250A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4E2AF8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  <w:t>V</w:t>
                            </w:r>
                          </w:p>
                          <w:p w:rsidR="00502672" w:rsidRPr="00996A3F" w:rsidRDefault="00502672" w:rsidP="00225E55">
                            <w:pPr>
                              <w:rPr>
                                <w:rFonts w:ascii="Pea Lis" w:eastAsia="Times" w:hAnsi="Pea Lis" w:cs="DaunPenh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CB11BB" w:rsidRDefault="004E2AF8" w:rsidP="00CB11BB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B11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Vocabulary Words</w:t>
                            </w:r>
                            <w:r w:rsidR="00BB7FC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(L.3) “Pinky &amp; Rex”</w:t>
                            </w:r>
                          </w:p>
                          <w:p w:rsidR="004E2AF8" w:rsidRPr="00914452" w:rsidRDefault="008B683D" w:rsidP="00E156D9">
                            <w:pPr>
                              <w:ind w:left="180" w:hanging="18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156D9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jealous</w:t>
                            </w:r>
                            <w:r w:rsidR="004E2AF8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CB11BB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 adjective used</w:t>
                            </w:r>
                            <w:r w:rsidR="00E156D9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the feeling</w:t>
                            </w:r>
                            <w:r w:rsidR="00CB11BB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56D9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that you get when you are angry or sad because you want what another person has, or you want more attention. </w:t>
                            </w:r>
                          </w:p>
                          <w:p w:rsidR="00537E99" w:rsidRPr="00914452" w:rsidRDefault="00914452" w:rsidP="004E2A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impress</w:t>
                            </w:r>
                            <w:r w:rsidR="004E2AF8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verb for what you do when you really influence someone’s thoughts or feelings in a good way.</w:t>
                            </w:r>
                          </w:p>
                          <w:p w:rsidR="004E2AF8" w:rsidRPr="00914452" w:rsidRDefault="00537E99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14452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irritate</w:t>
                            </w:r>
                            <w:r w:rsidR="00194E86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</w:t>
                            </w:r>
                            <w:r w:rsidR="00194E86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11BB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914452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verb that means to anger or annoy someone.</w:t>
                            </w:r>
                          </w:p>
                          <w:p w:rsidR="00537E99" w:rsidRPr="00914452" w:rsidRDefault="00537E99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14452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selfish</w:t>
                            </w:r>
                            <w:r w:rsidR="00654141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an adjective that means</w:t>
                            </w:r>
                            <w:r w:rsidR="00914452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thinking only of what you want</w:t>
                            </w:r>
                            <w:r w:rsidR="00CB11BB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37E99" w:rsidRPr="00914452" w:rsidRDefault="00092E53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4452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distracted</w:t>
                            </w:r>
                            <w:r w:rsidR="001A7631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- </w:t>
                            </w:r>
                            <w:r w:rsidR="001A7631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</w:t>
                            </w:r>
                            <w:r w:rsidR="00211208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4452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adjective that means not thinking about what you should be thinking about.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19.9pt;margin-top:440.15pt;width:269.2pt;height:204.4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" fillcolor="#c9f" strokecolor="black [3213]" strokeweight="4pt">
                <v:textbox inset="0,0,0,0">
                  <w:txbxContent>
                    <w:p w:rsidR="00502672" w:rsidRPr="008763BA" w:rsidRDefault="00502672" w:rsidP="00250A8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4E2AF8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  <w:t>V</w:t>
                      </w:r>
                    </w:p>
                    <w:p w:rsidR="00502672" w:rsidRPr="00996A3F" w:rsidRDefault="00502672" w:rsidP="00225E55">
                      <w:pPr>
                        <w:rPr>
                          <w:rFonts w:ascii="Pea Lis" w:eastAsia="Times" w:hAnsi="Pea Lis" w:cs="DaunPenh"/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CB11BB" w:rsidRDefault="004E2AF8" w:rsidP="00CB11BB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CB11B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Vocabulary Words</w:t>
                      </w:r>
                      <w:r w:rsidR="00BB7FC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(L.3) “Pinky &amp; Rex”</w:t>
                      </w:r>
                    </w:p>
                    <w:p w:rsidR="004E2AF8" w:rsidRPr="00914452" w:rsidRDefault="008B683D" w:rsidP="00E156D9">
                      <w:pPr>
                        <w:ind w:left="180" w:hanging="18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="00E156D9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jealous</w:t>
                      </w:r>
                      <w:r w:rsidR="004E2AF8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- </w:t>
                      </w:r>
                      <w:r w:rsidR="00CB11BB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an adjective used</w:t>
                      </w:r>
                      <w:r w:rsidR="00E156D9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the feeling</w:t>
                      </w:r>
                      <w:r w:rsidR="00CB11BB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156D9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that you get when you are angry or sad because you want what another person has, or you want more attention. </w:t>
                      </w:r>
                    </w:p>
                    <w:p w:rsidR="00537E99" w:rsidRPr="00914452" w:rsidRDefault="00914452" w:rsidP="004E2AF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impress</w:t>
                      </w:r>
                      <w:r w:rsidR="004E2AF8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 verb for what you do when you really influence someone’s thoughts or feelings in a good way.</w:t>
                      </w:r>
                    </w:p>
                    <w:p w:rsidR="004E2AF8" w:rsidRPr="00914452" w:rsidRDefault="00537E99" w:rsidP="00914452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914452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irritate</w:t>
                      </w:r>
                      <w:r w:rsidR="00194E86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</w:t>
                      </w:r>
                      <w:r w:rsidR="00194E86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B11BB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="00914452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verb that means to anger or annoy someone.</w:t>
                      </w:r>
                    </w:p>
                    <w:p w:rsidR="00537E99" w:rsidRPr="00914452" w:rsidRDefault="00537E99" w:rsidP="00914452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="00914452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selfish</w:t>
                      </w:r>
                      <w:r w:rsidR="00654141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an adjective that means</w:t>
                      </w:r>
                      <w:r w:rsidR="00914452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thinking only of what you want</w:t>
                      </w:r>
                      <w:r w:rsidR="00CB11BB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537E99" w:rsidRPr="00914452" w:rsidRDefault="00092E53" w:rsidP="00914452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14452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distracted</w:t>
                      </w:r>
                      <w:r w:rsidR="001A7631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- </w:t>
                      </w:r>
                      <w:r w:rsidR="001A7631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an</w:t>
                      </w:r>
                      <w:r w:rsidR="00211208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914452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adjective that means not thinking about what you should be thinking about.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370DC7" w:rsidRDefault="008B683D" w:rsidP="00B066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B066A6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Group 1  Spelling Words</w:t>
                            </w:r>
                            <w:r w:rsid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(L.3)   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“Pinky &amp; Rex”</w:t>
                            </w:r>
                          </w:p>
                          <w:p w:rsidR="009B5CB9" w:rsidRDefault="00CA7CCE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trash        trace    </w:t>
                            </w:r>
                            <w:r w:rsidR="00BB7FC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bark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stand        star   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stamp       park  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face          shark         </w:t>
                            </w:r>
                          </w:p>
                          <w:p w:rsidR="00B066A6" w:rsidRDefault="009B5CB9" w:rsidP="009B5CB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place        </w:t>
                            </w:r>
                            <w:r w:rsidR="00BB7FCB">
                              <w:rPr>
                                <w:sz w:val="32"/>
                                <w:szCs w:val="32"/>
                              </w:rPr>
                              <w:t>pace</w:t>
                            </w:r>
                          </w:p>
                          <w:p w:rsid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370DC7" w:rsidRDefault="008B683D" w:rsidP="00B066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B066A6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Group </w:t>
                      </w:r>
                      <w:proofErr w:type="gramStart"/>
                      <w:r w:rsidR="00B066A6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1  Spelling</w:t>
                      </w:r>
                      <w:proofErr w:type="gramEnd"/>
                      <w:r w:rsidR="00B066A6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Words</w:t>
                      </w:r>
                      <w:r w:rsidR="00BB7FCB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(L.3)   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“Pinky &amp; Rex”</w:t>
                      </w:r>
                    </w:p>
                    <w:p w:rsidR="009B5CB9" w:rsidRDefault="00CA7CCE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trash</w:t>
                      </w:r>
                      <w:proofErr w:type="gramEnd"/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trace    </w:t>
                      </w:r>
                      <w:r w:rsidR="00BB7FC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bark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stand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star   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stamp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park  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face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 shark         </w:t>
                      </w:r>
                    </w:p>
                    <w:p w:rsidR="00B066A6" w:rsidRDefault="009B5CB9" w:rsidP="009B5CB9">
                      <w:pPr>
                        <w:pStyle w:val="NormalWeb"/>
                        <w:spacing w:before="0" w:beforeAutospacing="0" w:after="0" w:afterAutospacing="0"/>
                        <w:ind w:left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place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="00BB7FCB">
                        <w:rPr>
                          <w:sz w:val="32"/>
                          <w:szCs w:val="32"/>
                        </w:rPr>
                        <w:t>pace</w:t>
                      </w:r>
                    </w:p>
                    <w:p w:rsid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7D4" w:rsidRDefault="00ED27D4">
      <w:r>
        <w:separator/>
      </w:r>
    </w:p>
  </w:endnote>
  <w:endnote w:type="continuationSeparator" w:id="0">
    <w:p w:rsidR="00ED27D4" w:rsidRDefault="00ED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7D4" w:rsidRDefault="00ED27D4">
      <w:r>
        <w:separator/>
      </w:r>
    </w:p>
  </w:footnote>
  <w:footnote w:type="continuationSeparator" w:id="0">
    <w:p w:rsidR="00ED27D4" w:rsidRDefault="00ED27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AB3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27D4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lizpatrick@.pickenscountyschools.org" TargetMode="External"/><Relationship Id="rId26" Type="http://schemas.openxmlformats.org/officeDocument/2006/relationships/image" Target="media/image110.wmf"/><Relationship Id="rId3" Type="http://schemas.openxmlformats.org/officeDocument/2006/relationships/styles" Target="styles.xml"/><Relationship Id="rId21" Type="http://schemas.openxmlformats.org/officeDocument/2006/relationships/hyperlink" Target="mailto:tonyadobson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tonyadobson@.pickenscountyschools.org" TargetMode="External"/><Relationship Id="rId25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jasperele.pickens.k12.ga.u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http://jasperele.pickens.k12.ga.u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eresaroper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0.jpeg"/><Relationship Id="rId19" Type="http://schemas.openxmlformats.org/officeDocument/2006/relationships/hyperlink" Target="mailto:teresaroper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lizpatrick@.pickenscountyschools.org" TargetMode="External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298C4-396B-4A29-BF24-07AAEE776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Darlene Crenshaw</cp:lastModifiedBy>
  <cp:revision>2</cp:revision>
  <cp:lastPrinted>2016-08-25T20:49:00Z</cp:lastPrinted>
  <dcterms:created xsi:type="dcterms:W3CDTF">2016-08-30T13:35:00Z</dcterms:created>
  <dcterms:modified xsi:type="dcterms:W3CDTF">2016-08-30T13:35:00Z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