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8158A4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In writer’s workshop</w:t>
                            </w:r>
                            <w:r w:rsidR="002236C4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,</w:t>
                            </w: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students</w:t>
                            </w:r>
                            <w:r w:rsid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will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plan</w:t>
                            </w:r>
                            <w:r w:rsid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, draft, &amp; organize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. We will focus on</w:t>
                            </w:r>
                            <w:r w:rsidR="008158A4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the Narrative genre &amp; </w:t>
                            </w:r>
                            <w:r w:rsidR="005F39D6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writing with detail</w:t>
                            </w:r>
                            <w:r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  <w:r w:rsidR="000E0730" w:rsidRPr="008158A4">
                              <w:rPr>
                                <w:rFonts w:ascii="Jokerman" w:eastAsia="Times" w:hAnsi="Jokerman" w:cs="Arial"/>
                                <w:color w:val="000000"/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8158A4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</w:pP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In writer’s workshop</w:t>
                      </w:r>
                      <w:r w:rsidR="002236C4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,</w:t>
                      </w: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students</w:t>
                      </w:r>
                      <w:r w:rsid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will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plan</w:t>
                      </w:r>
                      <w:r w:rsid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, draft, &amp; organize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. We will focus on</w:t>
                      </w:r>
                      <w:r w:rsidR="008158A4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the Narrative genre &amp; </w:t>
                      </w:r>
                      <w:r w:rsidR="005F39D6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writing with detail</w:t>
                      </w:r>
                      <w:r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>.</w:t>
                      </w:r>
                      <w:r w:rsidR="000E0730" w:rsidRPr="008158A4">
                        <w:rPr>
                          <w:rFonts w:ascii="Jokerman" w:eastAsia="Times" w:hAnsi="Jokerman" w:cs="Arial"/>
                          <w:color w:val="000000"/>
                          <w:sz w:val="27"/>
                          <w:szCs w:val="27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65010D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Pr="0065010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t.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7</w:t>
                            </w:r>
                            <w:r w:rsidR="00CA7BF8"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65010D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3</w:t>
                      </w:r>
                      <w:r w:rsidRPr="0065010D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t.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7</w:t>
                      </w:r>
                      <w:r w:rsidR="00CA7BF8"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158A4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8D06CF" w:rsidRPr="00A2514A" w:rsidRDefault="008158A4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  <w:r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  <w:t xml:space="preserve">Cross-Curricular: </w:t>
                            </w:r>
                            <w:r w:rsidR="00A2514A"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>From</w:t>
                            </w:r>
                            <w:r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Tadpole</w:t>
                            </w:r>
                            <w:r w:rsidR="00A2514A" w:rsidRPr="00A2514A"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to 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8D06CF" w:rsidRPr="008158A4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8D06CF" w:rsidRPr="00A2514A" w:rsidRDefault="008158A4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  <w:r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  <w:t xml:space="preserve">Cross-Curricular: </w:t>
                      </w:r>
                      <w:r w:rsidR="00A2514A"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>From</w:t>
                      </w:r>
                      <w:r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 xml:space="preserve"> Tadpole</w:t>
                      </w:r>
                      <w:r w:rsidR="00A2514A" w:rsidRPr="00A2514A">
                        <w:rPr>
                          <w:rFonts w:ascii="Arial Black" w:hAnsi="Arial Black"/>
                          <w:b/>
                          <w:sz w:val="21"/>
                          <w:szCs w:val="21"/>
                          <w:u w:val="single"/>
                        </w:rPr>
                        <w:t xml:space="preserve"> to Frog</w:t>
                      </w: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8158A4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Mary Musgrove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8158A4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</w:rPr>
                        <w:t>Mary Musgrove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803157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163F23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check your child’s agenda each night and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init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ial.</w:t>
                            </w:r>
                          </w:p>
                          <w:p w:rsidR="00973B7D" w:rsidRPr="00803157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* Please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place money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sent in </w:t>
                            </w:r>
                            <w:r w:rsidR="00973B7D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for lunch, afterschool, etc.   </w:t>
                            </w:r>
                          </w:p>
                          <w:p w:rsidR="00973B7D" w:rsidRPr="0080315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in an envelope labeled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with your child’s name, grade, </w:t>
                            </w:r>
                          </w:p>
                          <w:p w:rsidR="00534FF9" w:rsidRPr="00803157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homeroom teacher’s name, 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amount of money </w:t>
                            </w:r>
                            <w:r w:rsidR="00803157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&amp;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purpose</w:t>
                            </w:r>
                            <w:r w:rsidR="00534FF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236949" w:rsidRPr="00803157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CF0316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E40AB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</w:t>
                            </w:r>
                            <w:r w:rsidR="00236949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Please make sure your     </w:t>
                            </w:r>
                          </w:p>
                          <w:p w:rsidR="00236949" w:rsidRPr="0080315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803157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early </w:t>
                            </w:r>
                            <w:r w:rsidR="001A7631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as 7:10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D3CD1" w:rsidRPr="00803157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</w:t>
                            </w:r>
                            <w:r w:rsidR="00D10BFA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D3CD1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803157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803157" w:rsidRPr="00803157" w:rsidRDefault="00B004E0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803157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October 3 – 7 – Book Fair</w:t>
                            </w:r>
                          </w:p>
                          <w:p w:rsidR="00803157" w:rsidRDefault="00803157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7 – End of the 1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Nine Weeks</w:t>
                            </w:r>
                          </w:p>
                          <w:p w:rsidR="0065010D" w:rsidRPr="00803157" w:rsidRDefault="0065010D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12 – Fundraiser Forms and Money are due!</w:t>
                            </w:r>
                          </w:p>
                          <w:p w:rsidR="00803157" w:rsidRPr="00034EA9" w:rsidRDefault="00803157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14 – 1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Nine Weeks Awards Day </w:t>
                            </w:r>
                            <w:r w:rsidRP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(8:00 </w:t>
                            </w:r>
                            <w:r w:rsid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am</w:t>
                            </w:r>
                            <w:r w:rsidRPr="00034EA9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– 8:45 am) </w:t>
                            </w:r>
                          </w:p>
                          <w:p w:rsidR="0065010D" w:rsidRDefault="00803157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14 – Report Cards</w:t>
                            </w:r>
                          </w:p>
                          <w:p w:rsidR="0065010D" w:rsidRDefault="0065010D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October 24 – 28 – Red Ribbon Week</w:t>
                            </w:r>
                          </w:p>
                          <w:p w:rsidR="002B79C3" w:rsidRPr="00803157" w:rsidRDefault="0065010D" w:rsidP="00803157">
                            <w:pPr>
                              <w:ind w:left="90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October 28 – Fall Carnival 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(6 pm</w:t>
                            </w:r>
                            <w:r w:rsidRPr="0065010D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8</w:t>
                            </w:r>
                            <w:r w:rsidRPr="0065010D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pm</w:t>
                            </w:r>
                            <w:r w:rsidRPr="0065010D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)</w:t>
                            </w:r>
                            <w:r w:rsidR="00803157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803157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163F23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check your child’s agenda each night and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init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ial.</w:t>
                      </w:r>
                    </w:p>
                    <w:p w:rsidR="00973B7D" w:rsidRPr="00803157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* Please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place money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sent in </w:t>
                      </w:r>
                      <w:r w:rsidR="00973B7D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for lunch, afterschool, etc.   </w:t>
                      </w:r>
                    </w:p>
                    <w:p w:rsidR="00973B7D" w:rsidRPr="0080315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in an envelope labeled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with your child’s name, grade, </w:t>
                      </w:r>
                    </w:p>
                    <w:p w:rsidR="00534FF9" w:rsidRPr="00803157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homeroom teacher’s name, 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amount of money </w:t>
                      </w:r>
                      <w:r w:rsidR="00803157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&amp;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purpose</w:t>
                      </w:r>
                      <w:r w:rsidR="00534FF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236949" w:rsidRPr="00803157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</w:t>
                      </w:r>
                      <w:r w:rsidR="00CF0316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E40AB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</w:t>
                      </w:r>
                      <w:r w:rsidR="00236949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Please make sure your     </w:t>
                      </w:r>
                    </w:p>
                    <w:p w:rsidR="00236949" w:rsidRPr="0080315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Your child may be dropped off as </w:t>
                      </w:r>
                    </w:p>
                    <w:p w:rsidR="00F50F97" w:rsidRPr="00803157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early </w:t>
                      </w:r>
                      <w:r w:rsidR="001A7631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as 7:10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2D3CD1" w:rsidRPr="00803157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</w:t>
                      </w:r>
                      <w:r w:rsidR="00D10BFA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2D3CD1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If your child has a change in transportation, please </w:t>
                      </w:r>
                    </w:p>
                    <w:p w:rsidR="00CF0316" w:rsidRPr="00803157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803157" w:rsidRPr="00803157" w:rsidRDefault="00B004E0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803157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October 3 – 7 – Book Fair</w:t>
                      </w:r>
                    </w:p>
                    <w:p w:rsidR="00803157" w:rsidRDefault="00803157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7 – End of the 1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Nine Weeks</w:t>
                      </w:r>
                    </w:p>
                    <w:p w:rsidR="0065010D" w:rsidRPr="00803157" w:rsidRDefault="0065010D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12 – Fundraiser Forms and Money are due!</w:t>
                      </w:r>
                    </w:p>
                    <w:p w:rsidR="00803157" w:rsidRPr="00034EA9" w:rsidRDefault="00803157" w:rsidP="00163F23">
                      <w:pPr>
                        <w:ind w:left="9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14 – 1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Nine Weeks Awards Day </w:t>
                      </w:r>
                      <w:r w:rsidRP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(8:00 </w:t>
                      </w:r>
                      <w:r w:rsid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am</w:t>
                      </w:r>
                      <w:r w:rsidRPr="00034EA9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– 8:45 am) </w:t>
                      </w:r>
                    </w:p>
                    <w:p w:rsidR="0065010D" w:rsidRDefault="00803157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14 – Report Cards</w:t>
                      </w:r>
                    </w:p>
                    <w:p w:rsidR="0065010D" w:rsidRDefault="0065010D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October 24 – 28 – Red Ribbon Week</w:t>
                      </w:r>
                    </w:p>
                    <w:p w:rsidR="002B79C3" w:rsidRPr="00803157" w:rsidRDefault="0065010D" w:rsidP="00803157">
                      <w:pPr>
                        <w:ind w:left="90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October 28 – Fall Carnival </w:t>
                      </w:r>
                      <w:r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(6 pm</w:t>
                      </w:r>
                      <w:r w:rsidRPr="0065010D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–</w:t>
                      </w:r>
                      <w:r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8</w:t>
                      </w:r>
                      <w:r w:rsidRPr="0065010D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pm</w:t>
                      </w:r>
                      <w:r w:rsidRPr="0065010D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)</w:t>
                      </w:r>
                      <w:r w:rsidR="00803157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>W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803157">
                              <w:rPr>
                                <w:bCs/>
                              </w:rPr>
                              <w:t>begin</w:t>
                            </w:r>
                            <w:r w:rsidR="00163F23">
                              <w:rPr>
                                <w:bCs/>
                              </w:rPr>
                              <w:t xml:space="preserve"> read</w:t>
                            </w:r>
                            <w:r w:rsidR="00803157">
                              <w:rPr>
                                <w:bCs/>
                              </w:rPr>
                              <w:t>ing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DD0188">
                              <w:rPr>
                                <w:bCs/>
                              </w:rPr>
                              <w:t>From Ta</w:t>
                            </w:r>
                            <w:r w:rsidR="00803157">
                              <w:rPr>
                                <w:bCs/>
                              </w:rPr>
                              <w:t>dpole</w:t>
                            </w:r>
                            <w:r w:rsidR="00DD0188">
                              <w:rPr>
                                <w:bCs/>
                              </w:rPr>
                              <w:t xml:space="preserve"> to Frog</w:t>
                            </w:r>
                            <w:r w:rsidRPr="00CA7BF8">
                              <w:rPr>
                                <w:bCs/>
                              </w:rPr>
                              <w:t>”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DD0188" w:rsidRPr="00DD0188">
                              <w:rPr>
                                <w:b/>
                                <w:bCs/>
                              </w:rPr>
                              <w:t>(L.6)</w:t>
                            </w:r>
                            <w:r w:rsidRPr="00CA7BF8">
                              <w:rPr>
                                <w:bCs/>
                              </w:rPr>
                              <w:t xml:space="preserve"> by </w:t>
                            </w:r>
                            <w:r w:rsidR="00DD0188">
                              <w:rPr>
                                <w:bCs/>
                              </w:rPr>
                              <w:t>Wendy Pfeffer on Wednesday, Oct. 5</w:t>
                            </w:r>
                            <w:r w:rsidR="00DD0188" w:rsidRPr="00DD0188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.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F81BDD">
                              <w:rPr>
                                <w:bCs/>
                              </w:rPr>
                              <w:t xml:space="preserve">vocabulary, </w:t>
                            </w:r>
                            <w:r w:rsidR="00DD0188">
                              <w:rPr>
                                <w:bCs/>
                              </w:rPr>
                              <w:t>&amp;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increasing our knowledge of </w:t>
                            </w:r>
                            <w:r w:rsidR="00F81BDD">
                              <w:rPr>
                                <w:bCs/>
                              </w:rPr>
                              <w:t>text structure</w:t>
                            </w:r>
                            <w:r w:rsidR="00DD0188">
                              <w:rPr>
                                <w:bCs/>
                              </w:rPr>
                              <w:t xml:space="preserve"> (sequential organization)</w:t>
                            </w:r>
                            <w:r w:rsidR="00163F23">
                              <w:rPr>
                                <w:bCs/>
                              </w:rPr>
                              <w:t>.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615C30" w:rsidRPr="00CA7BF8" w:rsidRDefault="00F81BDD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Tuesday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9811A1"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F81BDD">
                              <w:rPr>
                                <w:bCs/>
                              </w:rPr>
                              <w:t>Tale of a Tadpole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F81BDD" w:rsidRPr="00DD0188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615C30" w:rsidRPr="00CA7BF8" w:rsidRDefault="00F81BDD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9811A1"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F81BDD" w:rsidRPr="00DD0188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>W</w:t>
                      </w:r>
                      <w:r w:rsidR="00CA7BF8" w:rsidRPr="00CA7BF8">
                        <w:rPr>
                          <w:bCs/>
                        </w:rPr>
                        <w:t xml:space="preserve">e will </w:t>
                      </w:r>
                      <w:r w:rsidR="00803157">
                        <w:rPr>
                          <w:bCs/>
                        </w:rPr>
                        <w:t>begin</w:t>
                      </w:r>
                      <w:r w:rsidR="00163F23">
                        <w:rPr>
                          <w:bCs/>
                        </w:rPr>
                        <w:t xml:space="preserve"> read</w:t>
                      </w:r>
                      <w:r w:rsidR="00803157">
                        <w:rPr>
                          <w:bCs/>
                        </w:rPr>
                        <w:t>ing</w:t>
                      </w:r>
                      <w:r w:rsidR="00CA7BF8" w:rsidRPr="00CA7BF8">
                        <w:rPr>
                          <w:bCs/>
                        </w:rPr>
                        <w:t xml:space="preserve">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DD0188">
                        <w:rPr>
                          <w:bCs/>
                        </w:rPr>
                        <w:t>From Ta</w:t>
                      </w:r>
                      <w:r w:rsidR="00803157">
                        <w:rPr>
                          <w:bCs/>
                        </w:rPr>
                        <w:t>dpole</w:t>
                      </w:r>
                      <w:r w:rsidR="00DD0188">
                        <w:rPr>
                          <w:bCs/>
                        </w:rPr>
                        <w:t xml:space="preserve"> to Frog</w:t>
                      </w:r>
                      <w:r w:rsidRPr="00CA7BF8">
                        <w:rPr>
                          <w:bCs/>
                        </w:rPr>
                        <w:t>”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DD0188" w:rsidRPr="00DD0188">
                        <w:rPr>
                          <w:b/>
                          <w:bCs/>
                        </w:rPr>
                        <w:t>(L.6)</w:t>
                      </w:r>
                      <w:r w:rsidRPr="00CA7BF8">
                        <w:rPr>
                          <w:bCs/>
                        </w:rPr>
                        <w:t xml:space="preserve"> by </w:t>
                      </w:r>
                      <w:r w:rsidR="00DD0188">
                        <w:rPr>
                          <w:bCs/>
                        </w:rPr>
                        <w:t xml:space="preserve">Wendy </w:t>
                      </w:r>
                      <w:proofErr w:type="spellStart"/>
                      <w:r w:rsidR="00DD0188">
                        <w:rPr>
                          <w:bCs/>
                        </w:rPr>
                        <w:t>Pfeffer</w:t>
                      </w:r>
                      <w:proofErr w:type="spellEnd"/>
                      <w:r w:rsidR="00DD0188">
                        <w:rPr>
                          <w:bCs/>
                        </w:rPr>
                        <w:t xml:space="preserve"> on Wednesday, Oct. 5</w:t>
                      </w:r>
                      <w:r w:rsidR="00DD0188" w:rsidRPr="00DD0188">
                        <w:rPr>
                          <w:bCs/>
                          <w:vertAlign w:val="superscript"/>
                        </w:rPr>
                        <w:t>th</w:t>
                      </w:r>
                      <w:r w:rsidR="00194E86" w:rsidRPr="00CA7BF8">
                        <w:rPr>
                          <w:bCs/>
                        </w:rPr>
                        <w:t xml:space="preserve">.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</w:t>
                      </w:r>
                      <w:r w:rsidR="00F81BDD">
                        <w:rPr>
                          <w:bCs/>
                        </w:rPr>
                        <w:t xml:space="preserve">vocabulary, </w:t>
                      </w:r>
                      <w:r w:rsidR="00DD0188">
                        <w:rPr>
                          <w:bCs/>
                        </w:rPr>
                        <w:t>&amp;</w:t>
                      </w:r>
                      <w:r w:rsidR="00EE2FED" w:rsidRPr="00CA7BF8">
                        <w:rPr>
                          <w:bCs/>
                        </w:rPr>
                        <w:t xml:space="preserve"> increasing our knowledge of </w:t>
                      </w:r>
                      <w:r w:rsidR="00F81BDD">
                        <w:rPr>
                          <w:bCs/>
                        </w:rPr>
                        <w:t>text structure</w:t>
                      </w:r>
                      <w:r w:rsidR="00DD0188">
                        <w:rPr>
                          <w:bCs/>
                        </w:rPr>
                        <w:t xml:space="preserve"> (sequential organization)</w:t>
                      </w:r>
                      <w:r w:rsidR="00163F23">
                        <w:rPr>
                          <w:bCs/>
                        </w:rPr>
                        <w:t>.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 xml:space="preserve"> </w:t>
                      </w:r>
                    </w:p>
                    <w:p w:rsidR="00615C30" w:rsidRPr="00CA7BF8" w:rsidRDefault="00F81BDD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Tuesday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9811A1"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F81BDD">
                        <w:rPr>
                          <w:bCs/>
                        </w:rPr>
                        <w:t>Tale of a Tadpole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  <w:r w:rsidR="00BB7FCB" w:rsidRPr="00CA7BF8">
                        <w:rPr>
                          <w:bCs/>
                        </w:rPr>
                        <w:t xml:space="preserve"> </w:t>
                      </w:r>
                      <w:r w:rsidR="00BB7FCB" w:rsidRPr="00DD0188">
                        <w:rPr>
                          <w:b/>
                          <w:bCs/>
                        </w:rPr>
                        <w:t>(L.</w:t>
                      </w:r>
                      <w:r w:rsidR="00F81BDD" w:rsidRPr="00DD0188">
                        <w:rPr>
                          <w:b/>
                          <w:bCs/>
                        </w:rPr>
                        <w:t>5</w:t>
                      </w:r>
                      <w:r w:rsidR="00BB7FCB" w:rsidRPr="00DD0188">
                        <w:rPr>
                          <w:b/>
                          <w:bCs/>
                        </w:rPr>
                        <w:t>)</w:t>
                      </w:r>
                    </w:p>
                    <w:p w:rsidR="00615C30" w:rsidRPr="00CA7BF8" w:rsidRDefault="00F81BDD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9811A1"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</w:t>
                      </w:r>
                      <w:r w:rsidR="00BB7FCB" w:rsidRPr="00DD0188">
                        <w:rPr>
                          <w:b/>
                          <w:bCs/>
                        </w:rPr>
                        <w:t xml:space="preserve">Lesson </w:t>
                      </w:r>
                      <w:r w:rsidR="00F81BDD" w:rsidRPr="00DD0188">
                        <w:rPr>
                          <w:b/>
                          <w:bCs/>
                        </w:rPr>
                        <w:t>5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6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From </w:t>
                            </w:r>
                            <w:r w:rsidR="00F81BDD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Tadpole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to Frog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DD0188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snag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strange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replay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DD0188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span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clay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payment</w:t>
                            </w:r>
                          </w:p>
                          <w:p w:rsidR="00DF6645" w:rsidRDefault="00DD0188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scrape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play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graceful</w:t>
                            </w:r>
                          </w:p>
                          <w:p w:rsidR="00DF6645" w:rsidRDefault="00DD0188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shape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may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shaping</w:t>
                            </w:r>
                          </w:p>
                          <w:p w:rsidR="00DF6645" w:rsidRPr="00DF6645" w:rsidRDefault="00DD0188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paste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gray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6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From </w:t>
                      </w:r>
                      <w:r w:rsidR="00F81BDD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Tadpole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to Frog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DD0188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snag</w:t>
                      </w:r>
                      <w:proofErr w:type="gramEnd"/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strange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replay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DD0188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span</w:t>
                      </w:r>
                      <w:proofErr w:type="gramEnd"/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clay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payment</w:t>
                      </w:r>
                    </w:p>
                    <w:p w:rsidR="00DF6645" w:rsidRDefault="00DD0188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scrape</w:t>
                      </w:r>
                      <w:proofErr w:type="gramEnd"/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play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graceful</w:t>
                      </w:r>
                    </w:p>
                    <w:p w:rsidR="00DF6645" w:rsidRDefault="00DD0188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shape</w:t>
                      </w:r>
                      <w:proofErr w:type="gramEnd"/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may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shaping</w:t>
                      </w:r>
                    </w:p>
                    <w:p w:rsidR="00DF6645" w:rsidRPr="00DF6645" w:rsidRDefault="00DD0188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paste</w:t>
                      </w:r>
                      <w:proofErr w:type="gramEnd"/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gray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CD295F" w:rsidRDefault="00034EA9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Our main focus </w:t>
                            </w:r>
                            <w:r w:rsidR="003C7D3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will now shift to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nderstanding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ubtraction.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 w:rsidR="00CD295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use subtraction strategies such as </w:t>
                            </w:r>
                            <w:r w:rsidR="003C7D3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“think addition” to subtract doubles and making 10 to subtract.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write number sentences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solve story problems using 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 variety of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</w:t>
                            </w:r>
                            <w:r w:rsidR="00954F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strategies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Pr="00A03152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CD295F" w:rsidRDefault="00034EA9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Our main focus </w:t>
                      </w:r>
                      <w:r w:rsidR="003C7D3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will now shift to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nderstanding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ubtraction.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 w:rsidR="00CD295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use subtraction strategies such as </w:t>
                      </w:r>
                      <w:r w:rsidR="003C7D3F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“think addition” to subtract doubles and making 10 to subtract.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write number sentences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solve story problems using 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 variety of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</w:t>
                      </w:r>
                      <w:r w:rsidR="00954F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strategies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Pr="00A03152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</w:t>
                            </w:r>
                            <w:r w:rsidR="00531EC1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EA3D6B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EA3D6B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EA3D6B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</w:t>
                      </w:r>
                      <w:r w:rsidR="00531EC1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’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453484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C93C2D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(L.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6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From </w:t>
                            </w:r>
                            <w:r w:rsidR="00F81BDD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Tadpole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to Frog</w:t>
                            </w:r>
                            <w:r w:rsidR="00F81BDD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”</w:t>
                            </w:r>
                          </w:p>
                          <w:p w:rsidR="004E2AF8" w:rsidRPr="005A12F5" w:rsidRDefault="00C93C2D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8004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hibernate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5E660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78004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 sleep for a long time.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780046" w:rsidP="00C93C2D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h</w:t>
                            </w:r>
                            <w:r w:rsid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tch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2514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to break out of an egg.</w:t>
                            </w:r>
                          </w:p>
                          <w:p w:rsidR="005A12F5" w:rsidRPr="005A12F5" w:rsidRDefault="00780046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ait</w:t>
                            </w:r>
                            <w:r w:rsidR="00194E86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F57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Animals have traits, or characteristics, that help them survive. Animal traits are not personalities. They are features and talents. </w:t>
                            </w:r>
                            <w:r w:rsidR="003C7D3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One trait of frogs is that they live mostly in water.</w:t>
                            </w:r>
                          </w:p>
                          <w:p w:rsidR="005E660A" w:rsidRPr="005A12F5" w:rsidRDefault="00537E99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8004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sequence</w:t>
                            </w:r>
                            <w:r w:rsidR="00654141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C7D3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“From Tadpole to Frog” is  a sequence. Events are </w:t>
                            </w:r>
                            <w:r w:rsidR="00A2514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told </w:t>
                            </w:r>
                            <w:r w:rsidR="003C7D3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in time order.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C93C2D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(L.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6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From </w:t>
                      </w:r>
                      <w:r w:rsidR="00F81BDD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Tadpole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to Frog</w:t>
                      </w:r>
                      <w:r w:rsidR="00F81BDD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”</w:t>
                      </w:r>
                    </w:p>
                    <w:p w:rsidR="004E2AF8" w:rsidRPr="005A12F5" w:rsidRDefault="00C93C2D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="00780046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hibernate</w:t>
                      </w:r>
                      <w:proofErr w:type="gramEnd"/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5E660A">
                        <w:rPr>
                          <w:rFonts w:ascii="Arial" w:hAnsi="Arial" w:cs="Arial"/>
                          <w:sz w:val="23"/>
                          <w:szCs w:val="23"/>
                        </w:rPr>
                        <w:t>t</w:t>
                      </w:r>
                      <w:r w:rsidR="00780046">
                        <w:rPr>
                          <w:rFonts w:ascii="Arial" w:hAnsi="Arial" w:cs="Arial"/>
                          <w:sz w:val="23"/>
                          <w:szCs w:val="23"/>
                        </w:rPr>
                        <w:t>o sleep for a long time.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780046" w:rsidP="00C93C2D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h</w:t>
                      </w:r>
                      <w:r w:rsidR="005E660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tch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proofErr w:type="gramEnd"/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A2514A">
                        <w:rPr>
                          <w:rFonts w:ascii="Arial" w:hAnsi="Arial" w:cs="Arial"/>
                          <w:sz w:val="23"/>
                          <w:szCs w:val="23"/>
                        </w:rPr>
                        <w:t>to break out of an egg.</w:t>
                      </w:r>
                      <w:bookmarkStart w:id="1" w:name="_GoBack"/>
                      <w:bookmarkEnd w:id="1"/>
                    </w:p>
                    <w:p w:rsidR="005A12F5" w:rsidRPr="005A12F5" w:rsidRDefault="00780046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ait</w:t>
                      </w:r>
                      <w:r w:rsidR="00194E86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proofErr w:type="gramEnd"/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EF57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Animals have traits, or characteristics, that help them survive. Animal traits are not personalities. They are features and talents. </w:t>
                      </w:r>
                      <w:r w:rsidR="003C7D3F">
                        <w:rPr>
                          <w:rFonts w:ascii="Arial" w:hAnsi="Arial" w:cs="Arial"/>
                          <w:sz w:val="23"/>
                          <w:szCs w:val="23"/>
                        </w:rPr>
                        <w:t>One trait of frogs is that they live mostly in water.</w:t>
                      </w:r>
                    </w:p>
                    <w:p w:rsidR="005E660A" w:rsidRPr="005A12F5" w:rsidRDefault="00537E99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proofErr w:type="gramStart"/>
                      <w:r w:rsidR="00780046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sequence</w:t>
                      </w:r>
                      <w:r w:rsidR="00654141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proofErr w:type="gramEnd"/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3C7D3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“From Tadpole to Frog” is  a sequence. Events are </w:t>
                      </w:r>
                      <w:r w:rsidR="00A2514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told </w:t>
                      </w:r>
                      <w:r w:rsidR="003C7D3F">
                        <w:rPr>
                          <w:rFonts w:ascii="Arial" w:hAnsi="Arial" w:cs="Arial"/>
                          <w:sz w:val="23"/>
                          <w:szCs w:val="23"/>
                        </w:rPr>
                        <w:t>in time order.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DD0188" w:rsidRDefault="008B683D" w:rsidP="00DD01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6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DD018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From Tadpole to Frog</w:t>
                            </w:r>
                            <w:r w:rsidR="00DD018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D0188" w:rsidRDefault="00DD0188" w:rsidP="00DD018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snag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strange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DD0188" w:rsidRDefault="00DD0188" w:rsidP="00DD018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clay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DD0188" w:rsidRDefault="00DD0188" w:rsidP="00DD018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scrape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play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DD0188" w:rsidRDefault="00DD0188" w:rsidP="00DD018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shape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may             </w:t>
                            </w:r>
                          </w:p>
                          <w:p w:rsidR="00DD0188" w:rsidRPr="00DF6645" w:rsidRDefault="00DD0188" w:rsidP="00DD018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paste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gray      </w:t>
                            </w: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DD0188" w:rsidRDefault="008B683D" w:rsidP="00DD018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6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DD018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From Tadpole to Frog</w:t>
                      </w:r>
                      <w:r w:rsidR="00DD018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D0188" w:rsidRDefault="00DD0188" w:rsidP="00DD018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snag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strange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DD0188" w:rsidRDefault="00DD0188" w:rsidP="00DD018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clay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DD0188" w:rsidRDefault="00DD0188" w:rsidP="00DD018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scrape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play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DD0188" w:rsidRDefault="00DD0188" w:rsidP="00DD018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shape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may             </w:t>
                      </w:r>
                    </w:p>
                    <w:p w:rsidR="00DD0188" w:rsidRPr="00DF6645" w:rsidRDefault="00DD0188" w:rsidP="00DD018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paste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gray      </w:t>
                      </w: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6B" w:rsidRDefault="00EA3D6B">
      <w:r>
        <w:separator/>
      </w:r>
    </w:p>
  </w:endnote>
  <w:endnote w:type="continuationSeparator" w:id="0">
    <w:p w:rsidR="00EA3D6B" w:rsidRDefault="00EA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6B" w:rsidRDefault="00EA3D6B">
      <w:r>
        <w:separator/>
      </w:r>
    </w:p>
  </w:footnote>
  <w:footnote w:type="continuationSeparator" w:id="0">
    <w:p w:rsidR="00EA3D6B" w:rsidRDefault="00EA3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2C8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3D6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esaroper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onyadobson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18928-5A6A-4C23-9917-20535C5B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2016-09-30T15:19:00Z</cp:lastPrinted>
  <dcterms:created xsi:type="dcterms:W3CDTF">2016-09-30T18:08:00Z</dcterms:created>
  <dcterms:modified xsi:type="dcterms:W3CDTF">2016-09-30T18:08:00Z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