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8158A4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In writer’s workshop</w:t>
                            </w:r>
                            <w:r w:rsidR="002236C4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,</w:t>
                            </w: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students</w:t>
                            </w:r>
                            <w:r w:rsid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will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plan</w:t>
                            </w:r>
                            <w:r w:rsid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, draft, &amp; organize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. We will focus on</w:t>
                            </w:r>
                            <w:r w:rsidR="008158A4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the Narrative genre &amp;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writing with detail</w:t>
                            </w: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r w:rsidR="000E0730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8158A4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</w:pP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In writer’s workshop</w:t>
                      </w:r>
                      <w:r w:rsidR="002236C4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,</w:t>
                      </w: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students</w:t>
                      </w:r>
                      <w:r w:rsid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will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plan</w:t>
                      </w:r>
                      <w:r w:rsid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, draft, &amp; organize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. We will focus on</w:t>
                      </w:r>
                      <w:r w:rsidR="008158A4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the Narrative genre &amp;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writing with detail</w:t>
                      </w: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.</w:t>
                      </w:r>
                      <w:r w:rsidR="000E0730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CA7BF8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63F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8158A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Sept.</w:t>
                            </w:r>
                            <w:r w:rsidR="008158A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30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CA7BF8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63F2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="008158A4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6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Sept.</w:t>
                      </w:r>
                      <w:r w:rsidR="008158A4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30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158A4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8D06CF" w:rsidRPr="00564FDB" w:rsidRDefault="008158A4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>Cross-Curricular: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158A4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  <w:u w:val="single"/>
                              </w:rPr>
                              <w:t>Tale of a</w:t>
                            </w:r>
                            <w:r w:rsidRPr="008158A4">
                              <w:rPr>
                                <w:rFonts w:ascii="Arial Black" w:hAnsi="Arial Black"/>
                                <w:b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158A4">
                              <w:rPr>
                                <w:rFonts w:ascii="Arial Black" w:hAnsi="Arial Black"/>
                                <w:b/>
                                <w:sz w:val="22"/>
                                <w:szCs w:val="22"/>
                                <w:u w:val="single"/>
                              </w:rPr>
                              <w:t>Tadpole</w:t>
                            </w: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8D06CF" w:rsidRPr="008158A4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8D06CF" w:rsidRPr="00564FDB" w:rsidRDefault="008158A4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8158A4"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>Cross-Curricular:</w:t>
                      </w:r>
                      <w:r>
                        <w:rPr>
                          <w:rFonts w:ascii="Arial Black" w:hAnsi="Arial Black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158A4">
                        <w:rPr>
                          <w:rFonts w:ascii="Arial Black" w:hAnsi="Arial Black"/>
                          <w:b/>
                          <w:sz w:val="22"/>
                          <w:szCs w:val="22"/>
                          <w:u w:val="single"/>
                        </w:rPr>
                        <w:t>Tale of a</w:t>
                      </w:r>
                      <w:r w:rsidRPr="008158A4">
                        <w:rPr>
                          <w:rFonts w:ascii="Arial Black" w:hAnsi="Arial Black"/>
                          <w:b/>
                          <w:szCs w:val="24"/>
                          <w:u w:val="single"/>
                        </w:rPr>
                        <w:t xml:space="preserve"> </w:t>
                      </w:r>
                      <w:r w:rsidRPr="008158A4">
                        <w:rPr>
                          <w:rFonts w:ascii="Arial Black" w:hAnsi="Arial Black"/>
                          <w:b/>
                          <w:sz w:val="22"/>
                          <w:szCs w:val="22"/>
                          <w:u w:val="single"/>
                        </w:rPr>
                        <w:t>Tadpole</w:t>
                      </w: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8158A4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Mary Musgrove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8158A4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</w:rPr>
                        <w:t>Mary Musgrove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803157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163F23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check your child’s agenda each night and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init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ial.</w:t>
                            </w:r>
                          </w:p>
                          <w:p w:rsidR="00973B7D" w:rsidRPr="00803157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* Please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place money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sent in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for lunch, afterschool, etc.   </w:t>
                            </w:r>
                          </w:p>
                          <w:p w:rsidR="00973B7D" w:rsidRPr="0080315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in an envelope labeled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with your child’s name, grade, </w:t>
                            </w:r>
                          </w:p>
                          <w:p w:rsidR="00534FF9" w:rsidRPr="0080315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homeroom teacher’s name, 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amount of money </w:t>
                            </w:r>
                            <w:r w:rsidR="00803157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&amp;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purpose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236949" w:rsidRPr="00803157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CF0316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E40AB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</w:t>
                            </w:r>
                            <w:r w:rsidR="0023694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make sure your     </w:t>
                            </w:r>
                          </w:p>
                          <w:p w:rsidR="00236949" w:rsidRPr="0080315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80315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early </w:t>
                            </w:r>
                            <w:r w:rsidR="001A7631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as 7:10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D3CD1" w:rsidRPr="00803157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D3CD1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803157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A07A4F" w:rsidRPr="00803157" w:rsidRDefault="00B004E0" w:rsidP="00D10BFA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September 19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– 23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– Fall Break (No School)</w:t>
                            </w:r>
                          </w:p>
                          <w:p w:rsidR="00163F23" w:rsidRPr="00803157" w:rsidRDefault="00D10BFA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September 28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– Picture Day</w:t>
                            </w:r>
                          </w:p>
                          <w:p w:rsidR="00803157" w:rsidRPr="00803157" w:rsidRDefault="00803157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3 – 7 – Book Fair</w:t>
                            </w:r>
                          </w:p>
                          <w:p w:rsidR="00803157" w:rsidRPr="00803157" w:rsidRDefault="00803157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7 – End of the 1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Nine Weeks</w:t>
                            </w:r>
                          </w:p>
                          <w:p w:rsidR="00803157" w:rsidRPr="00034EA9" w:rsidRDefault="00803157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14 – 1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Nine Weeks Awards Day </w:t>
                            </w:r>
                            <w:r w:rsidRP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(8:00 </w:t>
                            </w:r>
                            <w:r w:rsid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am</w:t>
                            </w:r>
                            <w:r w:rsidRP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– 8:45 am) </w:t>
                            </w:r>
                          </w:p>
                          <w:p w:rsidR="002B79C3" w:rsidRPr="00803157" w:rsidRDefault="00803157" w:rsidP="00803157">
                            <w:pPr>
                              <w:ind w:left="90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October 14 – Report Cards 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803157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163F23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check your child’s agenda each night and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init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ial.</w:t>
                      </w:r>
                    </w:p>
                    <w:p w:rsidR="00973B7D" w:rsidRPr="00803157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* Please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place money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sent in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for lunch, afterschool, etc.   </w:t>
                      </w:r>
                    </w:p>
                    <w:p w:rsidR="00973B7D" w:rsidRPr="0080315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in an envelope labeled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with your child’s name, grade, </w:t>
                      </w:r>
                    </w:p>
                    <w:p w:rsidR="00534FF9" w:rsidRPr="0080315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homeroom teacher’s name, 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amount of money </w:t>
                      </w:r>
                      <w:r w:rsidR="00803157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&amp;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purpose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236949" w:rsidRPr="00803157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</w:t>
                      </w:r>
                      <w:r w:rsidR="00CF0316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E40AB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</w:t>
                      </w:r>
                      <w:r w:rsidR="0023694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make sure your     </w:t>
                      </w:r>
                    </w:p>
                    <w:p w:rsidR="00236949" w:rsidRPr="0080315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Your child may be dropped off as </w:t>
                      </w:r>
                    </w:p>
                    <w:p w:rsidR="00F50F97" w:rsidRPr="0080315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early </w:t>
                      </w:r>
                      <w:r w:rsidR="001A7631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as 7:10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2D3CD1" w:rsidRPr="00803157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2D3CD1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If your child has a change in transportation, please </w:t>
                      </w:r>
                    </w:p>
                    <w:p w:rsidR="00CF0316" w:rsidRPr="00803157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A07A4F" w:rsidRPr="00803157" w:rsidRDefault="00B004E0" w:rsidP="00D10BFA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September 19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– 23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rd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– Fall Break (No School)</w:t>
                      </w:r>
                    </w:p>
                    <w:p w:rsidR="00163F23" w:rsidRPr="00803157" w:rsidRDefault="00D10BFA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September 28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– Picture Day</w:t>
                      </w:r>
                    </w:p>
                    <w:p w:rsidR="00803157" w:rsidRPr="00803157" w:rsidRDefault="00803157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3 – 7 – Book Fair</w:t>
                      </w:r>
                    </w:p>
                    <w:p w:rsidR="00803157" w:rsidRPr="00803157" w:rsidRDefault="00803157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7 – End of the 1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Nine Weeks</w:t>
                      </w:r>
                    </w:p>
                    <w:p w:rsidR="00803157" w:rsidRPr="00034EA9" w:rsidRDefault="00803157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14 – 1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Nine Weeks Awards Day </w:t>
                      </w:r>
                      <w:r w:rsidRP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(8:00 </w:t>
                      </w:r>
                      <w:r w:rsid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am</w:t>
                      </w:r>
                      <w:r w:rsidRP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– 8:45 am) </w:t>
                      </w:r>
                    </w:p>
                    <w:p w:rsidR="002B79C3" w:rsidRPr="00803157" w:rsidRDefault="00803157" w:rsidP="00803157">
                      <w:pPr>
                        <w:ind w:left="90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October 14 – Report Cards 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>W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803157">
                              <w:rPr>
                                <w:bCs/>
                              </w:rPr>
                              <w:t>begin</w:t>
                            </w:r>
                            <w:r w:rsidR="00163F23">
                              <w:rPr>
                                <w:bCs/>
                              </w:rPr>
                              <w:t xml:space="preserve"> read</w:t>
                            </w:r>
                            <w:r w:rsidR="00803157">
                              <w:rPr>
                                <w:bCs/>
                              </w:rPr>
                              <w:t>ing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803157">
                              <w:rPr>
                                <w:bCs/>
                              </w:rPr>
                              <w:t>Tale of a Tadpole</w:t>
                            </w:r>
                            <w:r w:rsidRPr="00CA7BF8">
                              <w:rPr>
                                <w:bCs/>
                              </w:rPr>
                              <w:t xml:space="preserve">” by </w:t>
                            </w:r>
                            <w:r w:rsidR="00803157">
                              <w:rPr>
                                <w:bCs/>
                              </w:rPr>
                              <w:t>Karen Wallace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.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F81BDD">
                              <w:rPr>
                                <w:bCs/>
                              </w:rPr>
                              <w:t xml:space="preserve">vocabulary, 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and increasing our knowledge of </w:t>
                            </w:r>
                            <w:r w:rsidR="00F81BDD">
                              <w:rPr>
                                <w:bCs/>
                              </w:rPr>
                              <w:t>text structure</w:t>
                            </w:r>
                            <w:r w:rsidR="00163F23">
                              <w:rPr>
                                <w:bCs/>
                              </w:rPr>
                              <w:t xml:space="preserve">. </w:t>
                            </w:r>
                          </w:p>
                          <w:p w:rsidR="00615C30" w:rsidRPr="00CA7BF8" w:rsidRDefault="00F81BDD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Tuesday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9811A1"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F81BDD">
                              <w:rPr>
                                <w:bCs/>
                              </w:rPr>
                              <w:t>Tale of a Tadpole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(L.</w:t>
                            </w:r>
                            <w:r w:rsidR="00F81BDD">
                              <w:rPr>
                                <w:bCs/>
                              </w:rPr>
                              <w:t>5</w:t>
                            </w:r>
                            <w:r w:rsidR="00BB7FCB" w:rsidRPr="00CA7BF8">
                              <w:rPr>
                                <w:bCs/>
                              </w:rPr>
                              <w:t>)</w:t>
                            </w:r>
                          </w:p>
                          <w:p w:rsidR="00615C30" w:rsidRPr="00CA7BF8" w:rsidRDefault="00F81BDD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9811A1"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Lesson </w:t>
                            </w:r>
                            <w:r w:rsidR="00F81BDD">
                              <w:rPr>
                                <w:bCs/>
                              </w:rPr>
                              <w:t>5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>W</w:t>
                      </w:r>
                      <w:r w:rsidR="00CA7BF8" w:rsidRPr="00CA7BF8">
                        <w:rPr>
                          <w:bCs/>
                        </w:rPr>
                        <w:t xml:space="preserve">e will </w:t>
                      </w:r>
                      <w:r w:rsidR="00803157">
                        <w:rPr>
                          <w:bCs/>
                        </w:rPr>
                        <w:t>begin</w:t>
                      </w:r>
                      <w:r w:rsidR="00163F23">
                        <w:rPr>
                          <w:bCs/>
                        </w:rPr>
                        <w:t xml:space="preserve"> read</w:t>
                      </w:r>
                      <w:r w:rsidR="00803157">
                        <w:rPr>
                          <w:bCs/>
                        </w:rPr>
                        <w:t>ing</w:t>
                      </w:r>
                      <w:r w:rsidR="00CA7BF8" w:rsidRPr="00CA7BF8">
                        <w:rPr>
                          <w:bCs/>
                        </w:rPr>
                        <w:t xml:space="preserve">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803157">
                        <w:rPr>
                          <w:bCs/>
                        </w:rPr>
                        <w:t>Tale of a Tadpole</w:t>
                      </w:r>
                      <w:r w:rsidRPr="00CA7BF8">
                        <w:rPr>
                          <w:bCs/>
                        </w:rPr>
                        <w:t xml:space="preserve">” by </w:t>
                      </w:r>
                      <w:r w:rsidR="00803157">
                        <w:rPr>
                          <w:bCs/>
                        </w:rPr>
                        <w:t>Karen Wallace</w:t>
                      </w:r>
                      <w:r w:rsidR="00194E86" w:rsidRPr="00CA7BF8">
                        <w:rPr>
                          <w:bCs/>
                        </w:rPr>
                        <w:t xml:space="preserve">.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</w:t>
                      </w:r>
                      <w:r w:rsidR="00F81BDD">
                        <w:rPr>
                          <w:bCs/>
                        </w:rPr>
                        <w:t xml:space="preserve">vocabulary, </w:t>
                      </w:r>
                      <w:r w:rsidR="00EE2FED" w:rsidRPr="00CA7BF8">
                        <w:rPr>
                          <w:bCs/>
                        </w:rPr>
                        <w:t xml:space="preserve">and increasing our knowledge of </w:t>
                      </w:r>
                      <w:r w:rsidR="00F81BDD">
                        <w:rPr>
                          <w:bCs/>
                        </w:rPr>
                        <w:t>text structure</w:t>
                      </w:r>
                      <w:r w:rsidR="00163F23">
                        <w:rPr>
                          <w:bCs/>
                        </w:rPr>
                        <w:t xml:space="preserve">. </w:t>
                      </w:r>
                    </w:p>
                    <w:p w:rsidR="00615C30" w:rsidRPr="00CA7BF8" w:rsidRDefault="00F81BDD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Tuesday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9811A1"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F81BDD">
                        <w:rPr>
                          <w:bCs/>
                        </w:rPr>
                        <w:t>Tale of a Tadpole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  <w:r w:rsidR="00BB7FCB" w:rsidRPr="00CA7BF8">
                        <w:rPr>
                          <w:bCs/>
                        </w:rPr>
                        <w:t xml:space="preserve"> (L.</w:t>
                      </w:r>
                      <w:r w:rsidR="00F81BDD">
                        <w:rPr>
                          <w:bCs/>
                        </w:rPr>
                        <w:t>5</w:t>
                      </w:r>
                      <w:r w:rsidR="00BB7FCB" w:rsidRPr="00CA7BF8">
                        <w:rPr>
                          <w:bCs/>
                        </w:rPr>
                        <w:t>)</w:t>
                      </w:r>
                    </w:p>
                    <w:p w:rsidR="00615C30" w:rsidRPr="00CA7BF8" w:rsidRDefault="00F81BDD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9811A1"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Lesson </w:t>
                      </w:r>
                      <w:r w:rsidR="00F81BDD">
                        <w:rPr>
                          <w:bCs/>
                        </w:rPr>
                        <w:t>5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F81BD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F81BDD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F81BDD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urt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urface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F81BDD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perch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merchant</w:t>
                            </w:r>
                          </w:p>
                          <w:p w:rsidR="00DF6645" w:rsidRDefault="00F81BDD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fern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plural</w:t>
                            </w:r>
                          </w:p>
                          <w:p w:rsidR="00DF6645" w:rsidRDefault="00F81BDD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bird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mural</w:t>
                            </w:r>
                          </w:p>
                          <w:p w:rsidR="00DF6645" w:rsidRPr="00DF6645" w:rsidRDefault="00F81BDD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spurt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dirt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F81BDD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5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F81BDD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F81BDD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urt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urface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F81BDD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perch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merchant</w:t>
                      </w:r>
                    </w:p>
                    <w:p w:rsidR="00DF6645" w:rsidRDefault="00F81BDD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fern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plural</w:t>
                      </w:r>
                    </w:p>
                    <w:p w:rsidR="00DF6645" w:rsidRDefault="00F81BDD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bird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mural</w:t>
                      </w:r>
                    </w:p>
                    <w:p w:rsidR="00DF6645" w:rsidRPr="00DF6645" w:rsidRDefault="00F81BDD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spurt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dirt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141B4C" w:rsidRPr="00A03152" w:rsidRDefault="00034EA9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Our main focus is still 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nderstanding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ubtraction.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 to us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addition strategies such as doubles facts, or making ten</w:t>
                            </w:r>
                            <w:r w:rsidR="00C93C2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as well as subtraction strategies such as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“</w:t>
                            </w:r>
                            <w:r w:rsidR="00C93C2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thinking addition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”</w:t>
                            </w:r>
                            <w:r w:rsidR="00C93C2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C93C2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ubtract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write number sentences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solve story problems using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 variety of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strategies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Please continue to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help at home by quizzing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your child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 addition &amp;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</w:t>
                            </w: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141B4C" w:rsidRPr="00A03152" w:rsidRDefault="00034EA9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Our main focus is still 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nderstanding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ubtraction.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 to us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addition strategies such as doubles facts, or making ten</w:t>
                      </w:r>
                      <w:r w:rsidR="00C93C2D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as well as subtraction strategies such as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“</w:t>
                      </w:r>
                      <w:r w:rsidR="00C93C2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thinking addition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”</w:t>
                      </w:r>
                      <w:r w:rsidR="00C93C2D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to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C93C2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ubtract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write number sentences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solve story problems using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 variety of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strategies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Please continue to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help at home by quizzing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your child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 addition &amp;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</w:t>
                      </w: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E701A7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E701A7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E701A7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</w:t>
                        </w:r>
                        <w:bookmarkStart w:id="1" w:name="_GoBack"/>
                        <w:bookmarkEnd w:id="1"/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EF2BF3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EF2BF3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EF2BF3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C93C2D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(L.</w:t>
                            </w:r>
                            <w:r w:rsidR="00F81BDD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5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 w:rsidR="00F81BDD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Tale of a Tadpole”</w:t>
                            </w:r>
                          </w:p>
                          <w:p w:rsidR="004E2AF8" w:rsidRPr="005A12F5" w:rsidRDefault="00C93C2D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156D9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 w:rsidR="00F81BD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mphibian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B11B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type of animal; lay a special kind of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egg without a hard shell; have four legs and are cold blooded.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564FDB" w:rsidP="00C93C2D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adpole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14452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frog that is not fully grown. (egg-tadpole)</w:t>
                            </w:r>
                          </w:p>
                          <w:p w:rsidR="005A12F5" w:rsidRPr="005A12F5" w:rsidRDefault="00537E99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d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or</w:t>
                            </w:r>
                            <w:r w:rsidR="00194E86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the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animal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(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s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)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that eat other animals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5E660A" w:rsidRDefault="00537E99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pr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y</w:t>
                            </w:r>
                            <w:r w:rsidR="00654141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the animal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(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s</w:t>
                            </w:r>
                            <w:r w:rsidR="00034EA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)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that a predator eats. Tadpoles are prey because other animals want to eat them.</w:t>
                            </w:r>
                          </w:p>
                          <w:p w:rsidR="005E660A" w:rsidRPr="005A12F5" w:rsidRDefault="005E660A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competition</w:t>
                            </w:r>
                            <w:r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93C2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is part of the life cycle of animals. When you are in competition, you have the same goal as someone else. Animals are always in competition for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C93C2D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(L.</w:t>
                      </w:r>
                      <w:r w:rsidR="00F81BDD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5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 w:rsidR="00F81BDD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Tale of a Tadpole”</w:t>
                      </w:r>
                    </w:p>
                    <w:p w:rsidR="004E2AF8" w:rsidRPr="005A12F5" w:rsidRDefault="00C93C2D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="00E156D9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 w:rsidR="00F81BD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mphibian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CB11B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type of animal; lay a special kind of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>egg without a hard shell; have four legs and are cold blooded.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564FDB" w:rsidP="00C93C2D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adpole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914452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>frog that is not fully grown. (egg-tadpole)</w:t>
                      </w:r>
                    </w:p>
                    <w:p w:rsidR="005A12F5" w:rsidRPr="005A12F5" w:rsidRDefault="00537E99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d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or</w:t>
                      </w:r>
                      <w:r w:rsidR="00194E86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is the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animal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(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>s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)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that eat other animals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5E660A" w:rsidRDefault="00537E99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pr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y</w:t>
                      </w:r>
                      <w:r w:rsidR="00654141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is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the animal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(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>s</w:t>
                      </w:r>
                      <w:r w:rsidR="00034EA9">
                        <w:rPr>
                          <w:rFonts w:ascii="Arial" w:hAnsi="Arial" w:cs="Arial"/>
                          <w:sz w:val="23"/>
                          <w:szCs w:val="23"/>
                        </w:rPr>
                        <w:t>)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that a predator eats. Tadpoles are prey because other animals want to eat them.</w:t>
                      </w:r>
                    </w:p>
                    <w:p w:rsidR="005E660A" w:rsidRPr="005A12F5" w:rsidRDefault="005E660A" w:rsidP="00914452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competition</w:t>
                      </w:r>
                      <w:r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C93C2D">
                        <w:rPr>
                          <w:rFonts w:ascii="Arial" w:hAnsi="Arial" w:cs="Arial"/>
                          <w:sz w:val="23"/>
                          <w:szCs w:val="23"/>
                        </w:rPr>
                        <w:t>is part of the life cycle of animals. When you are in competition, you have the same goal as someone else. Animals are always in competition for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70DC7" w:rsidRDefault="008B683D" w:rsidP="00B066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A12F5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Group 1 </w:t>
                            </w:r>
                            <w:r w:rsidR="00B066A6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Spelling Words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F81BDD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5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F81BDD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Tale of a Tadpole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F81BDD" w:rsidRDefault="00F81BDD" w:rsidP="00F81BDD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horse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hurt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F81BDD" w:rsidRDefault="00F81BDD" w:rsidP="00F81BDD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perch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81BDD" w:rsidRDefault="00F81BDD" w:rsidP="00F81BD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fern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F81BDD" w:rsidRDefault="00F81BDD" w:rsidP="00F81BD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bird             </w:t>
                            </w:r>
                          </w:p>
                          <w:p w:rsidR="00B066A6" w:rsidRDefault="00F81BDD" w:rsidP="00F81BDD">
                            <w:pPr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spurt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dirt      </w:t>
                            </w: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370DC7" w:rsidRDefault="008B683D" w:rsidP="00B066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5A12F5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Group 1 </w:t>
                      </w:r>
                      <w:r w:rsidR="00B066A6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Spelling Words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F81BDD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5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F81BDD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Tale of a Tadpole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F81BDD" w:rsidRDefault="00F81BDD" w:rsidP="00F81BDD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horse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hurt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F81BDD" w:rsidRDefault="00F81BDD" w:rsidP="00F81BDD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sport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perch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81BDD" w:rsidRDefault="00F81BDD" w:rsidP="00F81BD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fern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F81BDD" w:rsidRDefault="00F81BDD" w:rsidP="00F81BD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bird             </w:t>
                      </w:r>
                    </w:p>
                    <w:p w:rsidR="00B066A6" w:rsidRDefault="00F81BDD" w:rsidP="00F81BDD">
                      <w:pPr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spurt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dirt      </w:t>
                      </w: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1A7" w:rsidRDefault="00E701A7">
      <w:r>
        <w:separator/>
      </w:r>
    </w:p>
  </w:endnote>
  <w:endnote w:type="continuationSeparator" w:id="0">
    <w:p w:rsidR="00E701A7" w:rsidRDefault="00E7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1A7" w:rsidRDefault="00E701A7">
      <w:r>
        <w:separator/>
      </w:r>
    </w:p>
  </w:footnote>
  <w:footnote w:type="continuationSeparator" w:id="0">
    <w:p w:rsidR="00E701A7" w:rsidRDefault="00E70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523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1A7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esaroper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onyadobson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8071D-4D81-434F-A49C-C230B693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2016-09-01T19:49:00Z</cp:lastPrinted>
  <dcterms:created xsi:type="dcterms:W3CDTF">2016-09-16T16:02:00Z</dcterms:created>
  <dcterms:modified xsi:type="dcterms:W3CDTF">2016-09-16T16:02:00Z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