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E52CE9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377C2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22</w:t>
                            </w:r>
                            <w:r w:rsidR="00377C2F" w:rsidRPr="00377C2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377C2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26</w:t>
                            </w:r>
                            <w:r w:rsidR="00377C2F" w:rsidRPr="00377C2F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E52CE9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August </w:t>
                      </w:r>
                      <w:r w:rsidR="00377C2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22</w:t>
                      </w:r>
                      <w:r w:rsidR="00377C2F" w:rsidRPr="00377C2F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377C2F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26</w:t>
                      </w:r>
                      <w:r w:rsidR="00377C2F" w:rsidRPr="00377C2F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E52CE9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E52CE9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Life Cycles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fill o:detectmouseclick="t"/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8D06CF">
                        <w:rPr>
                          <w:rFonts w:ascii="Arial Black" w:hAnsi="Arial Black"/>
                          <w:b/>
                          <w:szCs w:val="24"/>
                        </w:rPr>
                        <w:t>Life Cycles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1A7631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1A7631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Pr="001A7631" w:rsidRDefault="00F50F97" w:rsidP="00973B7D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check your child’s agenda each night and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init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ial.</w:t>
                            </w:r>
                          </w:p>
                          <w:p w:rsidR="00973B7D" w:rsidRPr="001A7631" w:rsidRDefault="00534FF9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* Please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place money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sent in </w:t>
                            </w:r>
                            <w:r w:rsidR="00973B7D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for lunch, afterschool, etc.  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in an envelope labeled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with your child’s name, grade, </w:t>
                            </w:r>
                          </w:p>
                          <w:p w:rsidR="00973B7D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homeroom teacher’s name,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amount of money and </w:t>
                            </w:r>
                          </w:p>
                          <w:p w:rsidR="00534FF9" w:rsidRPr="001A763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its purpose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:rsidR="00236949" w:rsidRPr="001A763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="00CF0316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*</w:t>
                            </w:r>
                            <w:r w:rsidR="006E40AB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School starts promptly at 7:45.  </w:t>
                            </w:r>
                            <w:r w:rsidR="0023694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Please make sure your     </w:t>
                            </w:r>
                          </w:p>
                          <w:p w:rsidR="00236949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1A763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early </w:t>
                            </w:r>
                            <w:r w:rsidR="001A763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as 7:10</w:t>
                            </w: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2D3CD1" w:rsidRPr="001A763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*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Pr="001A7631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   send his/her teacher a note.</w:t>
                            </w:r>
                          </w:p>
                          <w:p w:rsidR="00F021A3" w:rsidRPr="001A7631" w:rsidRDefault="00F021A3" w:rsidP="00A07A4F">
                            <w:pPr>
                              <w:ind w:left="270" w:hanging="27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*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August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30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 xml:space="preserve">th 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at 5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:00</w:t>
                            </w:r>
                            <w:r w:rsidR="002D3CD1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is J.E.S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Zaxby’s Night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. Come out 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&amp;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join us for food, fun</w:t>
                            </w:r>
                            <w:r w:rsidR="00095E9B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,</w:t>
                            </w:r>
                            <w:r w:rsidR="00A07A4F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&amp;</w:t>
                            </w:r>
                            <w:r w:rsidR="00DC3828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help raise money for our school. </w:t>
                            </w:r>
                          </w:p>
                          <w:p w:rsidR="00A07A4F" w:rsidRPr="001A7631" w:rsidRDefault="00615C30" w:rsidP="001A763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</w:pPr>
                            <w:r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  *September 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>1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  <w:vertAlign w:val="superscript"/>
                              </w:rPr>
                              <w:t>st</w:t>
                            </w:r>
                            <w:r w:rsidR="00534FF9" w:rsidRPr="001A7631">
                              <w:rPr>
                                <w:rFonts w:ascii="Love Ya Like A Sister" w:hAnsi="Love Ya Like A Sister" w:cs="Arial"/>
                                <w:sz w:val="25"/>
                                <w:szCs w:val="25"/>
                              </w:rPr>
                              <w:t xml:space="preserve"> 6:00 Curriculum Night</w:t>
                            </w:r>
                            <w:bookmarkStart w:id="0" w:name="_GoBack"/>
                            <w:bookmarkEnd w:id="0"/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1A7631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1A7631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Pr="001A7631" w:rsidRDefault="00F50F97" w:rsidP="00973B7D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check your child’s agenda each night and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init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ial.</w:t>
                      </w:r>
                    </w:p>
                    <w:p w:rsidR="00973B7D" w:rsidRPr="001A7631" w:rsidRDefault="00534FF9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* Please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place money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sent in </w:t>
                      </w:r>
                      <w:r w:rsidR="00973B7D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for lunch, afterschool, etc.  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in an envelope labeled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with your child’s name, grade, </w:t>
                      </w:r>
                    </w:p>
                    <w:p w:rsidR="00973B7D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homeroom teacher’s name,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amount of money and </w:t>
                      </w:r>
                    </w:p>
                    <w:p w:rsidR="00534FF9" w:rsidRPr="001A763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its purpose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</w:t>
                      </w:r>
                    </w:p>
                    <w:p w:rsidR="00236949" w:rsidRPr="001A763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</w:t>
                      </w:r>
                      <w:r w:rsidR="00CF0316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*</w:t>
                      </w:r>
                      <w:r w:rsidR="006E40AB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School starts promptly at 7:45.  </w:t>
                      </w:r>
                      <w:r w:rsidR="0023694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Please make sure your     </w:t>
                      </w:r>
                    </w:p>
                    <w:p w:rsidR="00236949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child is on time.  Your child may be dropped off as </w:t>
                      </w:r>
                    </w:p>
                    <w:p w:rsidR="00F50F97" w:rsidRPr="001A763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early </w:t>
                      </w:r>
                      <w:r w:rsidR="001A763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as 7:10</w:t>
                      </w: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.</w:t>
                      </w:r>
                    </w:p>
                    <w:p w:rsidR="002D3CD1" w:rsidRPr="001A763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*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If your child has a change in transportation, please </w:t>
                      </w:r>
                    </w:p>
                    <w:p w:rsidR="00CF0316" w:rsidRPr="001A7631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   send his/her teacher a note.</w:t>
                      </w:r>
                    </w:p>
                    <w:p w:rsidR="00F021A3" w:rsidRPr="001A7631" w:rsidRDefault="00F021A3" w:rsidP="00A07A4F">
                      <w:pPr>
                        <w:ind w:left="270" w:hanging="27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*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August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30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 xml:space="preserve">th 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at 5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:00</w:t>
                      </w:r>
                      <w:r w:rsidR="002D3CD1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is J.E.S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Zaxby’s Night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. Come out 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&amp;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join us for food, fun</w:t>
                      </w:r>
                      <w:r w:rsidR="00095E9B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,</w:t>
                      </w:r>
                      <w:r w:rsidR="00A07A4F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&amp;</w:t>
                      </w:r>
                      <w:r w:rsidR="00DC3828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help raise money for our school. </w:t>
                      </w:r>
                    </w:p>
                    <w:p w:rsidR="00A07A4F" w:rsidRPr="001A7631" w:rsidRDefault="00615C30" w:rsidP="001A7631">
                      <w:pPr>
                        <w:ind w:left="0"/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</w:pPr>
                      <w:r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  *September 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>1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  <w:vertAlign w:val="superscript"/>
                        </w:rPr>
                        <w:t>st</w:t>
                      </w:r>
                      <w:r w:rsidR="00534FF9" w:rsidRPr="001A7631">
                        <w:rPr>
                          <w:rFonts w:ascii="Love Ya Like A Sister" w:hAnsi="Love Ya Like A Sister" w:cs="Arial"/>
                          <w:sz w:val="25"/>
                          <w:szCs w:val="25"/>
                        </w:rPr>
                        <w:t xml:space="preserve"> 6:00 Curriculum Night</w:t>
                      </w:r>
                      <w:bookmarkStart w:id="1" w:name="_GoBack"/>
                      <w:bookmarkEnd w:id="1"/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3C1F5F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264570">
                              <w:rPr>
                                <w:bCs/>
                              </w:rPr>
                              <w:t xml:space="preserve">On </w:t>
                            </w:r>
                            <w:r w:rsidR="002176E9">
                              <w:rPr>
                                <w:bCs/>
                              </w:rPr>
                              <w:t xml:space="preserve">Tuesday, we will begin reading </w:t>
                            </w:r>
                            <w:r>
                              <w:rPr>
                                <w:bCs/>
                              </w:rPr>
                              <w:t>“</w:t>
                            </w:r>
                            <w:r w:rsidR="00264570">
                              <w:rPr>
                                <w:bCs/>
                              </w:rPr>
                              <w:t xml:space="preserve">Pinky </w:t>
                            </w:r>
                            <w:r w:rsidR="00334B25">
                              <w:rPr>
                                <w:bCs/>
                              </w:rPr>
                              <w:t xml:space="preserve">&amp; </w:t>
                            </w:r>
                            <w:r w:rsidR="00264570">
                              <w:rPr>
                                <w:bCs/>
                              </w:rPr>
                              <w:t>Rex</w:t>
                            </w:r>
                            <w:r>
                              <w:rPr>
                                <w:bCs/>
                              </w:rPr>
                              <w:t xml:space="preserve">” by </w:t>
                            </w:r>
                            <w:r w:rsidR="00264570">
                              <w:rPr>
                                <w:bCs/>
                              </w:rPr>
                              <w:t>James Howe</w:t>
                            </w:r>
                            <w:r w:rsidR="00194E86">
                              <w:rPr>
                                <w:bCs/>
                              </w:rPr>
                              <w:t xml:space="preserve">. </w:t>
                            </w:r>
                            <w:r w:rsidR="00EE2FED">
                              <w:rPr>
                                <w:bCs/>
                              </w:rPr>
                              <w:t>We will</w:t>
                            </w:r>
                            <w:r w:rsidR="00264570">
                              <w:rPr>
                                <w:bCs/>
                              </w:rPr>
                              <w:t xml:space="preserve"> continue to</w:t>
                            </w:r>
                            <w:r w:rsidR="00EE2FED">
                              <w:rPr>
                                <w:bCs/>
                              </w:rPr>
                              <w:t xml:space="preserve"> concentrate on comprehension, fluency and increasing our knowledge of text structure.</w:t>
                            </w:r>
                          </w:p>
                          <w:p w:rsidR="00615C30" w:rsidRPr="00615C30" w:rsidRDefault="00BB7FCB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Tuesday,</w:t>
                            </w:r>
                            <w:r w:rsidR="00615C30" w:rsidRPr="00615C30">
                              <w:rPr>
                                <w:b/>
                                <w:bCs/>
                                <w:u w:val="single"/>
                              </w:rPr>
                              <w:t xml:space="preserve"> August </w:t>
                            </w:r>
                            <w:r w:rsidR="009B5CB9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3</w:t>
                            </w:r>
                          </w:p>
                          <w:p w:rsidR="003C1F5F" w:rsidRPr="00615C30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 w:rsidR="009B5CB9">
                              <w:rPr>
                                <w:bCs/>
                              </w:rPr>
                              <w:t>Henry and Mudge The First Book”</w:t>
                            </w:r>
                            <w:r w:rsidR="00BB7FCB">
                              <w:rPr>
                                <w:bCs/>
                              </w:rPr>
                              <w:t xml:space="preserve"> (L.2)</w:t>
                            </w:r>
                          </w:p>
                          <w:p w:rsidR="00615C30" w:rsidRPr="00615C30" w:rsidRDefault="00615C30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Monday</w:t>
                            </w:r>
                            <w:r w:rsidR="00BB7FCB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615C30">
                              <w:rPr>
                                <w:b/>
                                <w:bCs/>
                                <w:u w:val="single"/>
                              </w:rPr>
                              <w:t>August 22</w:t>
                            </w:r>
                          </w:p>
                          <w:p w:rsidR="003B4DBF" w:rsidRPr="00615C30" w:rsidRDefault="003B4DB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>
                              <w:rPr>
                                <w:bCs/>
                              </w:rPr>
                              <w:t>Test</w:t>
                            </w:r>
                            <w:r w:rsidR="00BB7FCB">
                              <w:rPr>
                                <w:bCs/>
                              </w:rPr>
                              <w:t xml:space="preserve"> with Lesson 2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3C1F5F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264570">
                        <w:rPr>
                          <w:bCs/>
                        </w:rPr>
                        <w:t xml:space="preserve">On </w:t>
                      </w:r>
                      <w:r w:rsidR="002176E9">
                        <w:rPr>
                          <w:bCs/>
                        </w:rPr>
                        <w:t xml:space="preserve">Tuesday, we will begin reading </w:t>
                      </w:r>
                      <w:r>
                        <w:rPr>
                          <w:bCs/>
                        </w:rPr>
                        <w:t>“</w:t>
                      </w:r>
                      <w:r w:rsidR="00264570">
                        <w:rPr>
                          <w:bCs/>
                        </w:rPr>
                        <w:t xml:space="preserve">Pinky </w:t>
                      </w:r>
                      <w:r w:rsidR="00334B25">
                        <w:rPr>
                          <w:bCs/>
                        </w:rPr>
                        <w:t xml:space="preserve">&amp; </w:t>
                      </w:r>
                      <w:r w:rsidR="00264570">
                        <w:rPr>
                          <w:bCs/>
                        </w:rPr>
                        <w:t>Rex</w:t>
                      </w:r>
                      <w:r>
                        <w:rPr>
                          <w:bCs/>
                        </w:rPr>
                        <w:t xml:space="preserve">” by </w:t>
                      </w:r>
                      <w:r w:rsidR="00264570">
                        <w:rPr>
                          <w:bCs/>
                        </w:rPr>
                        <w:t>James Howe</w:t>
                      </w:r>
                      <w:r w:rsidR="00194E86">
                        <w:rPr>
                          <w:bCs/>
                        </w:rPr>
                        <w:t xml:space="preserve">. </w:t>
                      </w:r>
                      <w:r w:rsidR="00EE2FED">
                        <w:rPr>
                          <w:bCs/>
                        </w:rPr>
                        <w:t>We will</w:t>
                      </w:r>
                      <w:r w:rsidR="00264570">
                        <w:rPr>
                          <w:bCs/>
                        </w:rPr>
                        <w:t xml:space="preserve"> continue to</w:t>
                      </w:r>
                      <w:r w:rsidR="00EE2FED">
                        <w:rPr>
                          <w:bCs/>
                        </w:rPr>
                        <w:t xml:space="preserve"> concentrate on comprehension, fluency and increasing our knowledge of text structure.</w:t>
                      </w:r>
                    </w:p>
                    <w:p w:rsidR="00615C30" w:rsidRPr="00615C30" w:rsidRDefault="00BB7FCB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Tuesday,</w:t>
                      </w:r>
                      <w:r w:rsidR="00615C30" w:rsidRPr="00615C30">
                        <w:rPr>
                          <w:b/>
                          <w:bCs/>
                          <w:u w:val="single"/>
                        </w:rPr>
                        <w:t xml:space="preserve"> August </w:t>
                      </w:r>
                      <w:r w:rsidR="009B5CB9">
                        <w:rPr>
                          <w:b/>
                          <w:bCs/>
                          <w:u w:val="single"/>
                        </w:rPr>
                        <w:t>2</w:t>
                      </w:r>
                      <w:r>
                        <w:rPr>
                          <w:b/>
                          <w:bCs/>
                          <w:u w:val="single"/>
                        </w:rPr>
                        <w:t>3</w:t>
                      </w:r>
                    </w:p>
                    <w:p w:rsidR="003C1F5F" w:rsidRPr="00615C30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 w:rsidR="009B5CB9">
                        <w:rPr>
                          <w:bCs/>
                        </w:rPr>
                        <w:t xml:space="preserve">Henry and Mudge </w:t>
                      </w:r>
                      <w:proofErr w:type="gramStart"/>
                      <w:r w:rsidR="009B5CB9">
                        <w:rPr>
                          <w:bCs/>
                        </w:rPr>
                        <w:t>The</w:t>
                      </w:r>
                      <w:proofErr w:type="gramEnd"/>
                      <w:r w:rsidR="009B5CB9">
                        <w:rPr>
                          <w:bCs/>
                        </w:rPr>
                        <w:t xml:space="preserve"> First Book”</w:t>
                      </w:r>
                      <w:r w:rsidR="00BB7FCB">
                        <w:rPr>
                          <w:bCs/>
                        </w:rPr>
                        <w:t xml:space="preserve"> (L.2)</w:t>
                      </w:r>
                    </w:p>
                    <w:p w:rsidR="00615C30" w:rsidRPr="00615C30" w:rsidRDefault="00615C30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Monday</w:t>
                      </w:r>
                      <w:r w:rsidR="00BB7FCB">
                        <w:rPr>
                          <w:b/>
                          <w:bCs/>
                          <w:u w:val="single"/>
                        </w:rPr>
                        <w:t>,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615C30">
                        <w:rPr>
                          <w:b/>
                          <w:bCs/>
                          <w:u w:val="single"/>
                        </w:rPr>
                        <w:t>August 22</w:t>
                      </w:r>
                    </w:p>
                    <w:p w:rsidR="003B4DBF" w:rsidRPr="00615C30" w:rsidRDefault="003B4DB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 w:rsidR="00615C30">
                        <w:rPr>
                          <w:bCs/>
                        </w:rPr>
                        <w:t>Test</w:t>
                      </w:r>
                      <w:r w:rsidR="00BB7FCB">
                        <w:rPr>
                          <w:bCs/>
                        </w:rPr>
                        <w:t xml:space="preserve"> with Lesson 2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Group 2 Spelling Words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(L.3)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“Pinky &amp; Rex”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trash</w:t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502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trace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harden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stand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star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surface</w:t>
                            </w:r>
                          </w:p>
                          <w:p w:rsid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stamp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park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market</w:t>
                            </w:r>
                          </w:p>
                          <w:p w:rsidR="00DF6645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face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shark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jealous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Pr="00DF6645" w:rsidRDefault="009B5CB9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place</w:t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remark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impress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Group 2 Spelling Words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(L.3</w:t>
                      </w:r>
                      <w:proofErr w:type="gramStart"/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)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proofErr w:type="gramEnd"/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Pinky &amp; Rex”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 w:rsidR="00502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trace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harden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star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surface</w:t>
                      </w:r>
                    </w:p>
                    <w:p w:rsid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park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market</w:t>
                      </w:r>
                    </w:p>
                    <w:p w:rsidR="00DF6645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shark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jealous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Pr="00DF6645" w:rsidRDefault="009B5CB9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place</w:t>
                      </w:r>
                      <w:proofErr w:type="gramEnd"/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remark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impress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darlenecrenshaw@.pickenscountyschools.org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tonyadobson@.pickenscountyschools.org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41B4C" w:rsidRPr="00141B4C" w:rsidRDefault="002F36C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8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Pr="00141B4C" w:rsidRDefault="002F36C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1C0E9D" w:rsidRPr="00141B4C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teresaroper@.pickenscountyschools.org</w:t>
                              </w:r>
                            </w:hyperlink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2F36C2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0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darlenecrenshaw@.pickenscountyschools.org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1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tonyadobson@.pickenscountyschools.org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41B4C" w:rsidRPr="00141B4C" w:rsidRDefault="00A12900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2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Pr="00141B4C" w:rsidRDefault="00A12900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3" w:history="1">
                        <w:r w:rsidR="001C0E9D" w:rsidRPr="00141B4C">
                          <w:rPr>
                            <w:rStyle w:val="Hyperlink"/>
                            <w:rFonts w:ascii="Arial" w:hAnsi="Arial" w:cs="Arial"/>
                            <w:bCs/>
                            <w:color w:val="1F497D" w:themeColor="text2"/>
                            <w:sz w:val="20"/>
                            <w:szCs w:val="20"/>
                          </w:rPr>
                          <w:t>teresaroper@.pickenscountyschools.org</w:t>
                        </w:r>
                      </w:hyperlink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A12900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4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365032" w:rsidRPr="00DB3F07" w:rsidRDefault="00EE2FED" w:rsidP="00271C47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076B3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extending our knowledge of place value.  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tudents will need to u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nderstand that the three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digits of a three-digit number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represent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amounts of hundreds, tens, 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ones; 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e.g., 706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equals 7 hundreds, 0 tens, and 6 ones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)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In addition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,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students will need to c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ount within 1000; skip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count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by 5s, 10s, &amp;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100s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  You can help at home by quizzing yo</w:t>
                            </w:r>
                            <w:r w:rsidR="00B743E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ur child daily with addition &amp;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 B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y 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the end of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Grade 2, </w:t>
                            </w:r>
                            <w:r w:rsidR="00EA1EC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should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know from memory all sums of two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71C47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one-digit numbers.</w:t>
                            </w:r>
                            <w:r w:rsid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141B4C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41B4C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41B4C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141B4C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141B4C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365032" w:rsidRPr="00DB3F07" w:rsidRDefault="00EE2FED" w:rsidP="00271C47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076B3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extending our knowledge of place value.  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tudents will need to u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nderstand that the three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digits of a three-digit number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represent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amounts of hundreds, tens, 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ones; 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e.g., 706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equals 7 hundreds, 0 tens, and 6 ones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)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In addition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,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students will need to c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ount within 1000; skip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count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by 5s, 10s, &amp;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100s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  You can help at home by quizzing yo</w:t>
                      </w:r>
                      <w:r w:rsidR="00B743E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ur child daily with addition &amp;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 B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y 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the end of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Grade 2, </w:t>
                      </w:r>
                      <w:r w:rsidR="00EA1EC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should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know from memory all sums of two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71C47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one-digit numbers.</w:t>
                      </w:r>
                      <w:r w:rsid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141B4C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141B4C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141B4C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141B4C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141B4C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CE01DE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ADA97B" wp14:editId="764BAC05">
                <wp:simplePos x="0" y="0"/>
                <wp:positionH relativeFrom="page">
                  <wp:posOffset>4063042</wp:posOffset>
                </wp:positionH>
                <wp:positionV relativeFrom="page">
                  <wp:posOffset>5589917</wp:posOffset>
                </wp:positionV>
                <wp:extent cx="3418672" cy="2596551"/>
                <wp:effectExtent l="19050" t="19050" r="29845" b="3238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672" cy="2596551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CB11BB" w:rsidRDefault="004E2AF8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B11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</w:t>
                            </w:r>
                            <w:r w:rsidR="00BB7FC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(L.3) “Pinky &amp; Rex”</w:t>
                            </w:r>
                          </w:p>
                          <w:p w:rsidR="004E2AF8" w:rsidRPr="00914452" w:rsidRDefault="008B683D" w:rsidP="00E156D9">
                            <w:pPr>
                              <w:ind w:left="180" w:hanging="18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E156D9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jealous</w:t>
                            </w:r>
                            <w:r w:rsidR="004E2AF8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 adjective used</w:t>
                            </w:r>
                            <w:r w:rsidR="00E156D9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the feeling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156D9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that you get when you are angry or sad because you want what another person has, or you want more attention. </w:t>
                            </w:r>
                          </w:p>
                          <w:p w:rsidR="00537E99" w:rsidRPr="00914452" w:rsidRDefault="00914452" w:rsidP="004E2AF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impress</w:t>
                            </w:r>
                            <w:r w:rsidR="004E2AF8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verb for what you do when you really influence someone’s thoughts or feelings in a good way.</w:t>
                            </w:r>
                          </w:p>
                          <w:p w:rsidR="004E2AF8" w:rsidRPr="00914452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irritate</w:t>
                            </w:r>
                            <w:r w:rsidR="00194E86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="00194E86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verb that means to anger or annoy someone.</w:t>
                            </w:r>
                          </w:p>
                          <w:p w:rsidR="00537E99" w:rsidRPr="00914452" w:rsidRDefault="00537E99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selfish</w:t>
                            </w:r>
                            <w:r w:rsidR="00654141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an adjective that means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thinking only of what you want</w:t>
                            </w:r>
                            <w:r w:rsidR="00CB11BB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37E99" w:rsidRPr="00914452" w:rsidRDefault="00092E53" w:rsidP="00914452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4452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distracted</w:t>
                            </w:r>
                            <w:r w:rsidR="001A7631" w:rsidRPr="0091445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- </w:t>
                            </w:r>
                            <w:r w:rsidR="001A7631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</w:t>
                            </w:r>
                            <w:r w:rsidR="00211208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4452" w:rsidRPr="0091445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adjective that means not thinking about what you should be thinking about.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19.9pt;margin-top:440.15pt;width:269.2pt;height:204.4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CB11BB" w:rsidRDefault="004E2AF8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B11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</w:t>
                      </w:r>
                      <w:r w:rsidR="00BB7FC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(L.3) “Pinky &amp; Rex”</w:t>
                      </w:r>
                    </w:p>
                    <w:p w:rsidR="004E2AF8" w:rsidRPr="00914452" w:rsidRDefault="008B683D" w:rsidP="00E156D9">
                      <w:pPr>
                        <w:ind w:left="180" w:hanging="18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E156D9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jealous</w:t>
                      </w:r>
                      <w:r w:rsidR="004E2AF8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- 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an adjective used</w:t>
                      </w:r>
                      <w:r w:rsidR="00E156D9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the feeling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156D9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that you get when you are angry or sad because you want what another person has, or you want more attention. </w:t>
                      </w:r>
                    </w:p>
                    <w:p w:rsidR="00537E99" w:rsidRPr="00914452" w:rsidRDefault="00914452" w:rsidP="004E2AF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impress</w:t>
                      </w:r>
                      <w:r w:rsidR="004E2AF8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 verb for what you do when you really influence someone’s thoughts or feelings in a good way.</w:t>
                      </w:r>
                    </w:p>
                    <w:p w:rsidR="004E2AF8" w:rsidRPr="00914452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irritate</w:t>
                      </w:r>
                      <w:r w:rsidR="00194E86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="00194E86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verb that means to anger or annoy someone.</w:t>
                      </w:r>
                    </w:p>
                    <w:p w:rsidR="00537E99" w:rsidRPr="00914452" w:rsidRDefault="00537E99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selfish</w:t>
                      </w:r>
                      <w:r w:rsidR="00654141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an adjective that means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thinking only of what you want</w:t>
                      </w:r>
                      <w:r w:rsidR="00CB11BB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537E99" w:rsidRPr="00914452" w:rsidRDefault="00092E53" w:rsidP="00914452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14452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distracted</w:t>
                      </w:r>
                      <w:r w:rsidR="001A7631" w:rsidRPr="00914452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- </w:t>
                      </w:r>
                      <w:r w:rsidR="001A7631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an</w:t>
                      </w:r>
                      <w:r w:rsidR="00211208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14452" w:rsidRPr="00914452">
                        <w:rPr>
                          <w:rFonts w:ascii="Arial" w:hAnsi="Arial" w:cs="Arial"/>
                          <w:sz w:val="22"/>
                          <w:szCs w:val="22"/>
                        </w:rPr>
                        <w:t>adjective that means not thinking about what you should be thinking about.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70DC7" w:rsidRDefault="008B683D" w:rsidP="00B066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066A6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Group 1  Spelling Words</w:t>
                            </w:r>
                            <w:r w:rsid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(L.3)   </w:t>
                            </w:r>
                            <w:r w:rsidR="00BB7FCB" w:rsidRPr="00BB7FCB"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“Pinky &amp; Rex”</w:t>
                            </w:r>
                          </w:p>
                          <w:p w:rsidR="009B5CB9" w:rsidRDefault="00CA7CCE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trash        trace    </w:t>
                            </w:r>
                            <w:r w:rsidR="00BB7FC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bark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stand        star 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stamp       park        </w:t>
                            </w:r>
                          </w:p>
                          <w:p w:rsidR="009B5CB9" w:rsidRDefault="009B5CB9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face          shark         </w:t>
                            </w:r>
                          </w:p>
                          <w:p w:rsidR="00B066A6" w:rsidRDefault="009B5CB9" w:rsidP="009B5CB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place        </w:t>
                            </w:r>
                            <w:r w:rsidR="00BB7FCB">
                              <w:rPr>
                                <w:sz w:val="32"/>
                                <w:szCs w:val="32"/>
                              </w:rPr>
                              <w:t>pace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370DC7" w:rsidRDefault="008B683D" w:rsidP="00B066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Group </w:t>
                      </w:r>
                      <w:proofErr w:type="gramStart"/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1  Spelling</w:t>
                      </w:r>
                      <w:proofErr w:type="gramEnd"/>
                      <w:r w:rsidR="00B066A6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Words</w:t>
                      </w:r>
                      <w:r w:rsidR="00BB7FCB"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(L.3)   </w:t>
                      </w:r>
                      <w:r w:rsidR="00BB7FCB" w:rsidRPr="00BB7FCB">
                        <w:rPr>
                          <w:rFonts w:ascii="Pea Missy with a Marker" w:hAnsi="Pea Missy with a Marker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“Pinky &amp; Rex”</w:t>
                      </w:r>
                    </w:p>
                    <w:p w:rsidR="009B5CB9" w:rsidRDefault="00CA7CCE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>trash</w:t>
                      </w:r>
                      <w:proofErr w:type="gramEnd"/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trace    </w:t>
                      </w:r>
                      <w:r w:rsidR="00BB7FC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bark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stand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star 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stamp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park        </w:t>
                      </w:r>
                    </w:p>
                    <w:p w:rsidR="009B5CB9" w:rsidRDefault="009B5CB9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face</w:t>
                      </w:r>
                      <w:proofErr w:type="gram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   shark         </w:t>
                      </w:r>
                    </w:p>
                    <w:p w:rsidR="00B066A6" w:rsidRDefault="009B5CB9" w:rsidP="009B5CB9">
                      <w:pPr>
                        <w:pStyle w:val="NormalWeb"/>
                        <w:spacing w:before="0" w:beforeAutospacing="0" w:after="0" w:afterAutospacing="0"/>
                        <w:ind w:left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place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       </w:t>
                      </w:r>
                      <w:r w:rsidR="00BB7FCB">
                        <w:rPr>
                          <w:sz w:val="32"/>
                          <w:szCs w:val="32"/>
                        </w:rPr>
                        <w:t>pace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C2" w:rsidRDefault="002F36C2">
      <w:r>
        <w:separator/>
      </w:r>
    </w:p>
  </w:endnote>
  <w:endnote w:type="continuationSeparator" w:id="0">
    <w:p w:rsidR="002F36C2" w:rsidRDefault="002F3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C2" w:rsidRDefault="002F36C2">
      <w:r>
        <w:separator/>
      </w:r>
    </w:p>
  </w:footnote>
  <w:footnote w:type="continuationSeparator" w:id="0">
    <w:p w:rsidR="002F36C2" w:rsidRDefault="002F3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55pt;height:11.55pt" o:bullet="t">
        <v:imagedata r:id="rId1" o:title="BD14691_"/>
      </v:shape>
    </w:pict>
  </w:numPicBullet>
  <w:numPicBullet w:numPicBulletId="1">
    <w:pict>
      <v:shape id="_x0000_i1069" type="#_x0000_t75" style="width:11.55pt;height:11.55pt" o:bullet="t">
        <v:imagedata r:id="rId2" o:title="BD14866_"/>
      </v:shape>
    </w:pict>
  </w:numPicBullet>
  <w:numPicBullet w:numPicBulletId="2">
    <w:pict>
      <v:shape id="_x0000_i1070" type="#_x0000_t75" style="width:12.9pt;height:12.9pt" o:bullet="t">
        <v:imagedata r:id="rId3" o:title="MCBD21304_0000[1]"/>
      </v:shape>
    </w:pict>
  </w:numPicBullet>
  <w:numPicBullet w:numPicBulletId="3">
    <w:pict>
      <v:shape id="_x0000_i1071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72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73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lizpatrick@.pickenscountyschools.org" TargetMode="External"/><Relationship Id="rId26" Type="http://schemas.openxmlformats.org/officeDocument/2006/relationships/image" Target="media/image110.wmf"/><Relationship Id="rId3" Type="http://schemas.openxmlformats.org/officeDocument/2006/relationships/styles" Target="styles.xml"/><Relationship Id="rId21" Type="http://schemas.openxmlformats.org/officeDocument/2006/relationships/hyperlink" Target="mailto:tonyadobson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tonyadobson@.pickenscountyschools.org" TargetMode="External"/><Relationship Id="rId25" Type="http://schemas.openxmlformats.org/officeDocument/2006/relationships/image" Target="media/image11.w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jasperele.pickens.k12.ga.u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http://jasperele.pickens.k12.ga.u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mailto:teresaroper@.pickenscountyschools.or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70.jpeg"/><Relationship Id="rId19" Type="http://schemas.openxmlformats.org/officeDocument/2006/relationships/hyperlink" Target="mailto:teresaroper@.pickenscountyschools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lizpatrick@.pickenscountyschools.org" TargetMode="External"/><Relationship Id="rId27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8FE1-5390-4CD5-8C63-9A43878CE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Kelly Bryson</cp:lastModifiedBy>
  <cp:revision>2</cp:revision>
  <cp:lastPrinted>2016-08-12T12:08:00Z</cp:lastPrinted>
  <dcterms:created xsi:type="dcterms:W3CDTF">2016-08-18T19:01:00Z</dcterms:created>
  <dcterms:modified xsi:type="dcterms:W3CDTF">2016-08-18T19:01:00Z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