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A43043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. We </w:t>
                            </w:r>
                            <w:r w:rsidR="00A43043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begin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</w:t>
                            </w:r>
                            <w:r w:rsidR="00A43043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Informational genre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A43043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Students will write to inform.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A43043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. We </w:t>
                      </w:r>
                      <w:r w:rsidR="00A43043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begin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</w:t>
                      </w:r>
                      <w:r w:rsidR="00A43043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Informational genre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A43043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Students will write to inform.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4100BB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Feb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6</w:t>
                            </w:r>
                            <w:r w:rsidR="00842F6F" w:rsidRPr="00842F6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A7502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42F6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Feb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65010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  <w:r w:rsidRPr="004100BB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4100BB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Feb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6</w:t>
                      </w:r>
                      <w:r w:rsidR="00842F6F" w:rsidRPr="00842F6F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A75026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842F6F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Feb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65010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10</w:t>
                      </w:r>
                      <w:r w:rsidRPr="004100BB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89A20A4" wp14:editId="0BE30C26">
                <wp:simplePos x="0" y="0"/>
                <wp:positionH relativeFrom="column">
                  <wp:posOffset>-577850</wp:posOffset>
                </wp:positionH>
                <wp:positionV relativeFrom="paragraph">
                  <wp:posOffset>158330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D74" w:rsidRDefault="000B6D74" w:rsidP="000B6D74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Science</w:t>
                            </w:r>
                          </w:p>
                          <w:p w:rsidR="000B6D74" w:rsidRPr="00A50BEB" w:rsidRDefault="004100BB" w:rsidP="000B6D74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Topics from </w:t>
                            </w:r>
                            <w:r w:rsidRPr="004100BB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Weekly Study Magazines</w:t>
                            </w:r>
                          </w:p>
                          <w:p w:rsidR="008D06CF" w:rsidRPr="00F92A74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pt;margin-top:12.4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" filled="f" stroked="f" strokeweight=".5pt">
                <v:textbox>
                  <w:txbxContent>
                    <w:p w:rsidR="000B6D74" w:rsidRDefault="000B6D74" w:rsidP="000B6D74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Science</w:t>
                      </w:r>
                    </w:p>
                    <w:p w:rsidR="000B6D74" w:rsidRPr="00A50BEB" w:rsidRDefault="004100BB" w:rsidP="000B6D74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Topics from </w:t>
                      </w:r>
                      <w:r w:rsidRPr="004100BB">
                        <w:rPr>
                          <w:rFonts w:ascii="Arial Black" w:hAnsi="Arial Black"/>
                          <w:sz w:val="22"/>
                          <w:szCs w:val="22"/>
                        </w:rPr>
                        <w:t>Weekly Study Magazines</w:t>
                      </w:r>
                    </w:p>
                    <w:p w:rsidR="008D06CF" w:rsidRPr="00F92A74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066F011" wp14:editId="08145CC6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158A4" w:rsidRDefault="008D06CF">
                            <w:pPr>
                              <w:ind w:left="0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158A4" w:rsidRDefault="004100BB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Topics from Georgia Study Magazines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8D06CF" w:rsidRPr="008158A4" w:rsidRDefault="008D06CF">
                      <w:pPr>
                        <w:ind w:left="0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Social Studies</w:t>
                      </w:r>
                    </w:p>
                    <w:p w:rsidR="008D06CF" w:rsidRPr="008158A4" w:rsidRDefault="004100BB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>
                        <w:rPr>
                          <w:rFonts w:ascii="Arial Black" w:hAnsi="Arial Black"/>
                          <w:sz w:val="23"/>
                          <w:szCs w:val="23"/>
                        </w:rPr>
                        <w:t>Topics from Georgia Study Magazines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37CBEF" wp14:editId="479753ED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C9E81C" wp14:editId="2BDA4600">
                                  <wp:extent cx="902871" cy="871268"/>
                                  <wp:effectExtent l="0" t="0" r="0" b="0"/>
                                  <wp:docPr id="3" name="Picture 3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1BC9E81C" wp14:editId="2BDA4600">
                            <wp:extent cx="902871" cy="871268"/>
                            <wp:effectExtent l="0" t="0" r="0" b="0"/>
                            <wp:docPr id="3" name="Picture 3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37B79F6" wp14:editId="03029FD9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DC47DA8" wp14:editId="36155F2A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B6D74" w:rsidRPr="00E33A4C" w:rsidRDefault="000B6D74" w:rsidP="00C017E7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0B6D74" w:rsidRPr="00EB3959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. * Please place money sent in for lunch, afterschool, etc.   </w:t>
                            </w:r>
                          </w:p>
                          <w:p w:rsidR="000B6D74" w:rsidRPr="00EB3959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in an envelope labeled with your child’s name, grade, </w:t>
                            </w:r>
                          </w:p>
                          <w:p w:rsidR="000B6D74" w:rsidRPr="00EB3959" w:rsidRDefault="000B6D74" w:rsidP="00EB3959">
                            <w:pPr>
                              <w:ind w:left="27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homeroom teacher’s name, amount of money &amp; purpose. </w:t>
                            </w:r>
                          </w:p>
                          <w:p w:rsidR="006F51EA" w:rsidRDefault="006F51EA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0B6D74" w:rsidRPr="00EB3959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 If your child has a change in transportation, please </w:t>
                            </w:r>
                          </w:p>
                          <w:p w:rsidR="00EB3959" w:rsidRDefault="000B6D74" w:rsidP="00EB395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6F51EA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</w:t>
                            </w:r>
                            <w:proofErr w:type="gramStart"/>
                            <w:r w:rsidR="006F51EA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call</w:t>
                            </w:r>
                            <w:proofErr w:type="gramEnd"/>
                            <w:r w:rsidR="006F51EA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the front office.</w:t>
                            </w:r>
                          </w:p>
                          <w:p w:rsidR="006F51EA" w:rsidRDefault="006F51EA" w:rsidP="00EB395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403CA8" w:rsidRPr="00EB3959" w:rsidRDefault="00403CA8" w:rsidP="00403CA8">
                            <w:pPr>
                              <w:ind w:left="270" w:hanging="27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Yearbooks are on sale for $30.00. They can also be purchased on-line at </w:t>
                            </w:r>
                            <w:hyperlink r:id="rId17" w:history="1">
                              <w:r w:rsidRPr="0019426C">
                                <w:rPr>
                                  <w:rStyle w:val="Hyperlink"/>
                                  <w:rFonts w:ascii="Love Ya Like A Sister" w:hAnsi="Love Ya Like A Sister" w:cs="Arial"/>
                                  <w:szCs w:val="24"/>
                                </w:rPr>
                                <w:t>www.balfour.com</w:t>
                              </w:r>
                            </w:hyperlink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for $26.00.</w:t>
                            </w:r>
                          </w:p>
                          <w:p w:rsidR="00EB3959" w:rsidRDefault="00EB3959" w:rsidP="00EB395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092C91" w:rsidRPr="00EB3959" w:rsidRDefault="00092C91" w:rsidP="00EB395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Feb. 14 – All Pro Family </w:t>
                            </w:r>
                            <w:r w:rsidR="00B22F8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at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6:45 – 7:30 am (gym)</w:t>
                            </w:r>
                          </w:p>
                          <w:p w:rsidR="006F51EA" w:rsidRDefault="00EB3959" w:rsidP="00EB395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EB3959" w:rsidRPr="00EB3959" w:rsidRDefault="00EB3959" w:rsidP="00EB3959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EB395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Feb. 20 – 24 – Winter Break (No School)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0B6D74" w:rsidRPr="00E33A4C" w:rsidRDefault="000B6D74" w:rsidP="00C017E7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0B6D74" w:rsidRPr="00EB3959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. * Please place money sent in for lunch, afterschool, etc.   </w:t>
                      </w:r>
                    </w:p>
                    <w:p w:rsidR="000B6D74" w:rsidRPr="00EB3959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in an envelope labeled with your child’s name, grade, </w:t>
                      </w:r>
                    </w:p>
                    <w:p w:rsidR="000B6D74" w:rsidRPr="00EB3959" w:rsidRDefault="000B6D74" w:rsidP="00EB3959">
                      <w:pPr>
                        <w:ind w:left="27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homeroom teacher’s name, amount of money &amp; purpose. </w:t>
                      </w:r>
                    </w:p>
                    <w:p w:rsidR="006F51EA" w:rsidRDefault="006F51EA" w:rsidP="00C017E7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0B6D74" w:rsidRPr="00EB3959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 If your child has a change in transportation, please </w:t>
                      </w:r>
                    </w:p>
                    <w:p w:rsidR="00EB3959" w:rsidRDefault="000B6D74" w:rsidP="00EB395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6F51EA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</w:t>
                      </w:r>
                      <w:proofErr w:type="gramStart"/>
                      <w:r w:rsidR="006F51EA">
                        <w:rPr>
                          <w:rFonts w:ascii="Love Ya Like A Sister" w:hAnsi="Love Ya Like A Sister" w:cs="Arial"/>
                          <w:szCs w:val="24"/>
                        </w:rPr>
                        <w:t>call</w:t>
                      </w:r>
                      <w:proofErr w:type="gramEnd"/>
                      <w:r w:rsidR="006F51EA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the front office.</w:t>
                      </w:r>
                    </w:p>
                    <w:p w:rsidR="006F51EA" w:rsidRDefault="006F51EA" w:rsidP="00EB395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403CA8" w:rsidRPr="00EB3959" w:rsidRDefault="00403CA8" w:rsidP="00403CA8">
                      <w:pPr>
                        <w:ind w:left="270" w:hanging="27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Yearbooks are on sale for $30.00. They can also be purchased on-line at </w:t>
                      </w:r>
                      <w:hyperlink r:id="rId18" w:history="1">
                        <w:r w:rsidRPr="0019426C">
                          <w:rPr>
                            <w:rStyle w:val="Hyperlink"/>
                            <w:rFonts w:ascii="Love Ya Like A Sister" w:hAnsi="Love Ya Like A Sister" w:cs="Arial"/>
                            <w:szCs w:val="24"/>
                          </w:rPr>
                          <w:t>www.balfour.com</w:t>
                        </w:r>
                      </w:hyperlink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for $26.00.</w:t>
                      </w:r>
                    </w:p>
                    <w:p w:rsidR="00EB3959" w:rsidRDefault="00EB3959" w:rsidP="00EB395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</w:p>
                    <w:p w:rsidR="00092C91" w:rsidRPr="00EB3959" w:rsidRDefault="00092C91" w:rsidP="00EB395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Feb. 14 – All Pro Family </w:t>
                      </w:r>
                      <w:r w:rsidR="00B22F8D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at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6:45 – 7:30 am (gym)</w:t>
                      </w:r>
                    </w:p>
                    <w:p w:rsidR="006F51EA" w:rsidRDefault="00EB3959" w:rsidP="00EB395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</w:p>
                    <w:p w:rsidR="00EB3959" w:rsidRPr="00EB3959" w:rsidRDefault="00EB3959" w:rsidP="00EB3959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  <w:r w:rsidRPr="00EB3959">
                        <w:rPr>
                          <w:rFonts w:ascii="Love Ya Like A Sister" w:hAnsi="Love Ya Like A Sister" w:cs="Arial"/>
                          <w:szCs w:val="24"/>
                        </w:rPr>
                        <w:t>* Feb. 20 – 24 – Winter Break (No School)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CF08C85" wp14:editId="634BC858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E76" w:rsidRDefault="006F51EA" w:rsidP="006F51E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F51E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Valentine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’s Day</w:t>
                            </w:r>
                          </w:p>
                          <w:p w:rsidR="006F51EA" w:rsidRDefault="006F51EA" w:rsidP="006F51EA">
                            <w:p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JES will not have parties.  (</w:t>
                            </w:r>
                            <w:r w:rsidRPr="006F51EA">
                              <w:rPr>
                                <w:rFonts w:ascii="Times New Roman" w:hAnsi="Times New Roman"/>
                                <w:szCs w:val="24"/>
                              </w:rPr>
                              <w:t>You may send a special snack to school, but parents/family members are not invited to attend the special snack time</w:t>
                            </w:r>
                            <w:proofErr w:type="gramStart"/>
                            <w:r w:rsidRPr="006F51EA">
                              <w:rPr>
                                <w:rFonts w:ascii="Times New Roman" w:hAnsi="Times New Roman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)</w:t>
                            </w:r>
                            <w:proofErr w:type="gramEnd"/>
                          </w:p>
                          <w:p w:rsidR="006F51EA" w:rsidRDefault="006F51EA" w:rsidP="006F51EA">
                            <w:p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6F51EA" w:rsidRPr="006F51EA" w:rsidRDefault="006F51EA" w:rsidP="006F51E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Students may bring a card for each of the 17 classmates.  I cannot send home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 lists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of names.  Students may sign the cards and leave the envelopes blank.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DF1E76" w:rsidRDefault="006F51EA" w:rsidP="006F51E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F51E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Valentine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’s Day</w:t>
                      </w:r>
                    </w:p>
                    <w:p w:rsidR="006F51EA" w:rsidRDefault="006F51EA" w:rsidP="006F51EA">
                      <w:pPr>
                        <w:rPr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JES will not have parties.  (</w:t>
                      </w:r>
                      <w:r w:rsidRPr="006F51EA">
                        <w:rPr>
                          <w:rFonts w:ascii="Times New Roman" w:hAnsi="Times New Roman"/>
                          <w:szCs w:val="24"/>
                        </w:rPr>
                        <w:t>You may send a special snack to school, but parents/family members are not invited to attend the special snack time</w:t>
                      </w:r>
                      <w:proofErr w:type="gramStart"/>
                      <w:r w:rsidRPr="006F51EA">
                        <w:rPr>
                          <w:rFonts w:ascii="Times New Roman" w:hAnsi="Times New Roman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Cs w:val="24"/>
                        </w:rPr>
                        <w:t xml:space="preserve"> )</w:t>
                      </w:r>
                      <w:proofErr w:type="gramEnd"/>
                    </w:p>
                    <w:p w:rsidR="006F51EA" w:rsidRDefault="006F51EA" w:rsidP="006F51EA">
                      <w:pPr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6F51EA" w:rsidRPr="006F51EA" w:rsidRDefault="006F51EA" w:rsidP="006F51E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Students may bring a card for each of the 17 classmates.  I cannot send home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a lists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of names.  Students may sign the cards and leave the envelopes blank.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CC3C280" wp14:editId="0D097E72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1EA" w:rsidRDefault="006F51EA" w:rsidP="006F51E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6F51EA" w:rsidRPr="006F51EA" w:rsidRDefault="006F51EA" w:rsidP="006F51E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6F51EA" w:rsidRDefault="006F51EA" w:rsidP="006F51E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6F51EA" w:rsidRPr="006F51EA" w:rsidRDefault="006F51EA" w:rsidP="006F51E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034EA9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C50A63" w:rsidRPr="00C50A63" w:rsidRDefault="00026834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 w:rsidR="004100B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continue</w:t>
                            </w:r>
                            <w:r w:rsidR="009C1BF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to focus our attention </w:t>
                            </w:r>
                            <w:r w:rsidR="000A6E4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9C1BF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subtracting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two-digit numbers. </w:t>
                            </w:r>
                            <w:r w:rsidR="009C1BFF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This unit of study is similar to the las</w:t>
                            </w:r>
                            <w:r w:rsidR="008C792B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t one except, it is subtracting</w:t>
                            </w:r>
                            <w:r w:rsidR="009C1BFF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instead of adding. </w:t>
                            </w:r>
                            <w:r w:rsidR="000A6E4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main focus in this unit </w:t>
                            </w:r>
                            <w:r w:rsidR="000A6E4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on regrouping</w:t>
                            </w:r>
                            <w:r w:rsidR="009C1BFF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(borrowing)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. Students will regroup 1ten </w:t>
                            </w:r>
                            <w:r w:rsidR="009C1BFF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for 10 ones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and practice </w:t>
                            </w:r>
                            <w:r w:rsidR="009C1BFF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subtract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ing two- and one-digit numbers as well as </w:t>
                            </w:r>
                            <w:r w:rsidR="009C1BFF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subtracting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2 two-digit numbers. Students </w:t>
                            </w:r>
                            <w:r w:rsidR="00415454"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will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use number lines to model two-digit </w:t>
                            </w:r>
                            <w:r w:rsidR="009C1BFF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subtraction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.</w:t>
                            </w:r>
                            <w:r w:rsidR="00415454"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60F5E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We will </w:t>
                            </w:r>
                            <w:r w:rsidR="008C792B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also use addition to check subtraction. </w:t>
                            </w:r>
                            <w:r w:rsidR="00415454"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Please continue to practice those basic addition and subtraction facts at home</w:t>
                            </w:r>
                            <w:r w:rsidR="00C50A63"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E95134" wp14:editId="5ADD1061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4B6220" w:rsidRPr="00034EA9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C50A63" w:rsidRPr="00C50A63" w:rsidRDefault="00026834" w:rsidP="00141B4C">
                      <w:pPr>
                        <w:ind w:left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</w:t>
                      </w:r>
                      <w:r w:rsidR="004100B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continue</w:t>
                      </w:r>
                      <w:r w:rsidR="009C1BF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to focus our attention </w:t>
                      </w:r>
                      <w:r w:rsidR="000A6E4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on </w:t>
                      </w:r>
                      <w:r w:rsidR="009C1BF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subtracting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two-digit numbers. </w:t>
                      </w:r>
                      <w:r w:rsidR="009C1BFF">
                        <w:rPr>
                          <w:rFonts w:ascii="Times New Roman" w:hAnsi="Times New Roman"/>
                          <w:sz w:val="21"/>
                          <w:szCs w:val="21"/>
                        </w:rPr>
                        <w:t>This unit of study is similar to the las</w:t>
                      </w:r>
                      <w:r w:rsidR="008C792B">
                        <w:rPr>
                          <w:rFonts w:ascii="Times New Roman" w:hAnsi="Times New Roman"/>
                          <w:sz w:val="21"/>
                          <w:szCs w:val="21"/>
                        </w:rPr>
                        <w:t>t one except, it is subtracting</w:t>
                      </w:r>
                      <w:r w:rsidR="009C1BFF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instead of adding. </w:t>
                      </w:r>
                      <w:r w:rsidR="000A6E4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main focus in this unit </w:t>
                      </w:r>
                      <w:r w:rsidR="000A6E4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on regrouping</w:t>
                      </w:r>
                      <w:r w:rsidR="009C1BFF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(borrowing)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. Students will regroup 1ten </w:t>
                      </w:r>
                      <w:r w:rsidR="009C1BFF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for 10 ones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and practice </w:t>
                      </w:r>
                      <w:r w:rsidR="009C1BFF">
                        <w:rPr>
                          <w:rFonts w:ascii="Times New Roman" w:hAnsi="Times New Roman"/>
                          <w:sz w:val="21"/>
                          <w:szCs w:val="21"/>
                        </w:rPr>
                        <w:t>subtract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ing two- and one-digit numbers as well as </w:t>
                      </w:r>
                      <w:r w:rsidR="009C1BFF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subtracting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2 two-digit numbers. Students </w:t>
                      </w:r>
                      <w:r w:rsidR="00415454"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will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use number lines to model two-digit </w:t>
                      </w:r>
                      <w:r w:rsidR="009C1BFF">
                        <w:rPr>
                          <w:rFonts w:ascii="Times New Roman" w:hAnsi="Times New Roman"/>
                          <w:sz w:val="21"/>
                          <w:szCs w:val="21"/>
                        </w:rPr>
                        <w:t>subtraction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.</w:t>
                      </w:r>
                      <w:r w:rsidR="00415454"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r w:rsidR="00C60F5E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We will </w:t>
                      </w:r>
                      <w:r w:rsidR="008C792B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also use addition to check subtraction. </w:t>
                      </w:r>
                      <w:r w:rsidR="00415454"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Please continue to practice those basic addition and subtraction facts at home</w:t>
                      </w:r>
                      <w:r w:rsidR="00C50A63"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. </w:t>
                      </w: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5DE95134" wp14:editId="5ADD1061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43501A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BA16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43501A" w:rsidRPr="00141B4C" w:rsidRDefault="00502672" w:rsidP="006F51EA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6F51EA" w:rsidRDefault="006F51EA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</w:pP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831F1F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1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43501A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BA16AE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43501A" w:rsidRPr="00141B4C" w:rsidRDefault="00502672" w:rsidP="006F51EA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6F51EA" w:rsidRDefault="006F51EA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sz w:val="20"/>
                          <w:szCs w:val="20"/>
                        </w:rPr>
                      </w:pP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831F1F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2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DF2CA0" w:rsidRDefault="004E2AF8" w:rsidP="00C93C2D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2"/>
                                <w:szCs w:val="22"/>
                              </w:rPr>
                            </w:pPr>
                            <w:r w:rsidRPr="00DF2CA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</w:t>
                            </w:r>
                            <w:r w:rsidR="00BB7FCB" w:rsidRPr="00DF2CA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(L.</w:t>
                            </w:r>
                            <w:r w:rsidR="00DF2CA0" w:rsidRPr="00DF2CA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="004100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  <w:r w:rsidR="00BB7FCB" w:rsidRPr="00DF2CA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) “</w:t>
                            </w:r>
                            <w:r w:rsidR="004100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If you live with the Cherokee</w:t>
                            </w:r>
                            <w:r w:rsidR="00C7398F" w:rsidRPr="00DF2CA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”</w:t>
                            </w:r>
                          </w:p>
                          <w:p w:rsidR="003E35ED" w:rsidRDefault="006F490C" w:rsidP="00B22F8D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00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decorate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0A203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a</w:t>
                            </w:r>
                            <w:r w:rsidR="004032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0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verb that means to make look nicer.</w:t>
                            </w:r>
                          </w:p>
                          <w:p w:rsidR="006F490C" w:rsidRPr="005A1458" w:rsidRDefault="00DB40E1" w:rsidP="00B22F8D">
                            <w:pPr>
                              <w:ind w:left="90" w:hanging="9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F490C" w:rsidRDefault="006F490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32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4100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eremony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410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a noun that means a special procedure that we do for a reason. The pledge of allegiance is a short ceremony to show our love of our country.</w:t>
                            </w:r>
                          </w:p>
                          <w:p w:rsidR="003E35ED" w:rsidRPr="005A1458" w:rsidRDefault="003E35ED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E35ED" w:rsidRDefault="006F490C" w:rsidP="000A6E43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00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council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1F2A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a</w:t>
                            </w:r>
                            <w:r w:rsidR="00CD3C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2A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noun</w:t>
                            </w:r>
                            <w:r w:rsidR="00CD3C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that means </w:t>
                            </w:r>
                            <w:r w:rsidR="001F2A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0A6E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00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group of people who make decisions.</w:t>
                            </w:r>
                            <w:r w:rsidR="005A14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A6E43" w:rsidRPr="005A1458" w:rsidRDefault="000A6E43" w:rsidP="000A6E43">
                            <w:pPr>
                              <w:ind w:left="90" w:hanging="9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22F8D" w:rsidRPr="00B22F8D" w:rsidRDefault="000A6E43" w:rsidP="000A6E43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A6E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A145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leader</w:t>
                            </w:r>
                            <w:r w:rsidR="00B22F8D" w:rsidRPr="00B22F8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B22F8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  <w:r w:rsidR="00B22F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a noun that means </w:t>
                            </w:r>
                            <w:r w:rsidR="0078559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5A14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person who helps others to know what to 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DF2CA0" w:rsidRDefault="004E2AF8" w:rsidP="00C93C2D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2"/>
                          <w:szCs w:val="22"/>
                        </w:rPr>
                      </w:pPr>
                      <w:r w:rsidRPr="00DF2CA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</w:t>
                      </w:r>
                      <w:r w:rsidR="00BB7FCB" w:rsidRPr="00DF2CA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(L.</w:t>
                      </w:r>
                      <w:r w:rsidR="00DF2CA0" w:rsidRPr="00DF2CA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1</w:t>
                      </w:r>
                      <w:r w:rsidR="004100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5</w:t>
                      </w:r>
                      <w:r w:rsidR="00BB7FCB" w:rsidRPr="00DF2CA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) “</w:t>
                      </w:r>
                      <w:r w:rsidR="004100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If you live with the Cherokee</w:t>
                      </w:r>
                      <w:r w:rsidR="00C7398F" w:rsidRPr="00DF2CA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”</w:t>
                      </w:r>
                    </w:p>
                    <w:p w:rsidR="003E35ED" w:rsidRDefault="006F490C" w:rsidP="00B22F8D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100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decorate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0A2038">
                        <w:rPr>
                          <w:rFonts w:ascii="Arial" w:hAnsi="Arial" w:cs="Arial"/>
                          <w:sz w:val="22"/>
                          <w:szCs w:val="22"/>
                        </w:rPr>
                        <w:t>is a</w:t>
                      </w:r>
                      <w:r w:rsidR="004032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100BB">
                        <w:rPr>
                          <w:rFonts w:ascii="Arial" w:hAnsi="Arial" w:cs="Arial"/>
                          <w:sz w:val="22"/>
                          <w:szCs w:val="22"/>
                        </w:rPr>
                        <w:t>verb that means to make look nicer.</w:t>
                      </w:r>
                    </w:p>
                    <w:p w:rsidR="006F490C" w:rsidRPr="005A1458" w:rsidRDefault="00DB40E1" w:rsidP="00B22F8D">
                      <w:pPr>
                        <w:ind w:left="90" w:hanging="9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F490C" w:rsidRDefault="006F490C" w:rsidP="006F490C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032B8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</w:t>
                      </w:r>
                      <w:r w:rsidR="004100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eremony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4100BB">
                        <w:rPr>
                          <w:rFonts w:ascii="Arial" w:hAnsi="Arial" w:cs="Arial"/>
                          <w:sz w:val="22"/>
                          <w:szCs w:val="22"/>
                        </w:rPr>
                        <w:t>is a noun that means a special procedure that we do for a reason. The pledge of allegiance is a short ceremony to show our love of our country.</w:t>
                      </w:r>
                    </w:p>
                    <w:p w:rsidR="003E35ED" w:rsidRPr="005A1458" w:rsidRDefault="003E35ED" w:rsidP="006F490C">
                      <w:pPr>
                        <w:ind w:left="90" w:hanging="9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E35ED" w:rsidRDefault="006F490C" w:rsidP="000A6E43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100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council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1F2A89">
                        <w:rPr>
                          <w:rFonts w:ascii="Arial" w:hAnsi="Arial" w:cs="Arial"/>
                          <w:sz w:val="22"/>
                          <w:szCs w:val="22"/>
                        </w:rPr>
                        <w:t>is a</w:t>
                      </w:r>
                      <w:r w:rsidR="00CD3C6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F2A89">
                        <w:rPr>
                          <w:rFonts w:ascii="Arial" w:hAnsi="Arial" w:cs="Arial"/>
                          <w:sz w:val="22"/>
                          <w:szCs w:val="22"/>
                        </w:rPr>
                        <w:t>noun</w:t>
                      </w:r>
                      <w:r w:rsidR="00CD3C6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that means </w:t>
                      </w:r>
                      <w:r w:rsidR="001F2A89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0A6E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100BB">
                        <w:rPr>
                          <w:rFonts w:ascii="Arial" w:hAnsi="Arial" w:cs="Arial"/>
                          <w:sz w:val="22"/>
                          <w:szCs w:val="22"/>
                        </w:rPr>
                        <w:t>group of people who make decisions.</w:t>
                      </w:r>
                      <w:r w:rsidR="005A14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0A6E43" w:rsidRPr="005A1458" w:rsidRDefault="000A6E43" w:rsidP="000A6E43">
                      <w:pPr>
                        <w:ind w:left="90" w:hanging="9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22F8D" w:rsidRPr="00B22F8D" w:rsidRDefault="000A6E43" w:rsidP="000A6E43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A6E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A1458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leader</w:t>
                      </w:r>
                      <w:r w:rsidR="00B22F8D" w:rsidRPr="00B22F8D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B22F8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–</w:t>
                      </w:r>
                      <w:r w:rsidR="00B22F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a noun that means </w:t>
                      </w:r>
                      <w:r w:rsidR="0078559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</w:t>
                      </w:r>
                      <w:r w:rsidR="005A1458">
                        <w:rPr>
                          <w:rFonts w:ascii="Arial" w:hAnsi="Arial" w:cs="Arial"/>
                          <w:sz w:val="22"/>
                          <w:szCs w:val="22"/>
                        </w:rPr>
                        <w:t>person who helps others to know what to do.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C7398F" w:rsidRDefault="008B683D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 w:rsidR="00A17234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4100BB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5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4100BB" w:rsidRDefault="004100BB" w:rsidP="004100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If you live with the Cherokee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4100BB" w:rsidRDefault="004100BB" w:rsidP="004100B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much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tube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snuggle  </w:t>
                            </w:r>
                          </w:p>
                          <w:p w:rsidR="004100BB" w:rsidRDefault="004100BB" w:rsidP="004100B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skunk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cue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excuse</w:t>
                            </w:r>
                          </w:p>
                          <w:p w:rsidR="004100BB" w:rsidRDefault="004100BB" w:rsidP="004100BB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huge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clue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4100BB" w:rsidRDefault="004100BB" w:rsidP="004100BB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prune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fruit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    </w:t>
                            </w:r>
                          </w:p>
                          <w:p w:rsidR="004100BB" w:rsidRPr="00DF6645" w:rsidRDefault="004100BB" w:rsidP="004100BB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flute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suit              </w:t>
                            </w:r>
                          </w:p>
                          <w:p w:rsidR="004032B8" w:rsidRPr="00DF6645" w:rsidRDefault="004032B8" w:rsidP="004032B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FF38F9" w:rsidRPr="00DF6645" w:rsidRDefault="00FF38F9" w:rsidP="00FF38F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C7398F" w:rsidRPr="00DF6645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C7398F" w:rsidRDefault="008B683D" w:rsidP="00C7398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 w:rsidR="00A17234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4100BB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5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DD018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4100BB" w:rsidRDefault="004100BB" w:rsidP="004100B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If you live with the Cherokee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4100BB" w:rsidRDefault="004100BB" w:rsidP="004100B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much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tube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snuggl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e  </w:t>
                      </w:r>
                    </w:p>
                    <w:p w:rsidR="004100BB" w:rsidRDefault="004100BB" w:rsidP="004100B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skunk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cue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excuse</w:t>
                      </w:r>
                    </w:p>
                    <w:p w:rsidR="004100BB" w:rsidRDefault="004100BB" w:rsidP="004100BB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huge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clue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4100BB" w:rsidRDefault="004100BB" w:rsidP="004100BB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prune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fruit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4100BB" w:rsidRPr="00DF6645" w:rsidRDefault="004100BB" w:rsidP="004100BB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flute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suit   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4032B8" w:rsidRPr="00DF6645" w:rsidRDefault="004032B8" w:rsidP="004032B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FF38F9" w:rsidRPr="00DF6645" w:rsidRDefault="00FF38F9" w:rsidP="00FF38F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C7398F" w:rsidRPr="00DF6645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C7398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F1F" w:rsidRDefault="00831F1F">
      <w:r>
        <w:separator/>
      </w:r>
    </w:p>
  </w:endnote>
  <w:endnote w:type="continuationSeparator" w:id="0">
    <w:p w:rsidR="00831F1F" w:rsidRDefault="00831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F1F" w:rsidRDefault="00831F1F">
      <w:r>
        <w:separator/>
      </w:r>
    </w:p>
  </w:footnote>
  <w:footnote w:type="continuationSeparator" w:id="0">
    <w:p w:rsidR="00831F1F" w:rsidRDefault="00831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55pt;height:11.55pt" o:bullet="t">
        <v:imagedata r:id="rId1" o:title="BD14691_"/>
      </v:shape>
    </w:pict>
  </w:numPicBullet>
  <w:numPicBullet w:numPicBulletId="1">
    <w:pict>
      <v:shape id="_x0000_i1075" type="#_x0000_t75" style="width:11.55pt;height:11.55pt" o:bullet="t">
        <v:imagedata r:id="rId2" o:title="BD14866_"/>
      </v:shape>
    </w:pict>
  </w:numPicBullet>
  <w:numPicBullet w:numPicBulletId="2">
    <w:pict>
      <v:shape id="_x0000_i1076" type="#_x0000_t75" style="width:12.9pt;height:12.9pt" o:bullet="t">
        <v:imagedata r:id="rId3" o:title="MCBD21304_0000[1]"/>
      </v:shape>
    </w:pict>
  </w:numPicBullet>
  <w:numPicBullet w:numPicBulletId="3">
    <w:pict>
      <v:shape id="_x0000_i1077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78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79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0733F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26834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59C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C91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2038"/>
    <w:rsid w:val="000A3156"/>
    <w:rsid w:val="000A6E43"/>
    <w:rsid w:val="000A79BB"/>
    <w:rsid w:val="000B13A6"/>
    <w:rsid w:val="000B2572"/>
    <w:rsid w:val="000B3A13"/>
    <w:rsid w:val="000B6038"/>
    <w:rsid w:val="000B6D74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9F6"/>
    <w:rsid w:val="00101F03"/>
    <w:rsid w:val="00102066"/>
    <w:rsid w:val="001026E0"/>
    <w:rsid w:val="0010417B"/>
    <w:rsid w:val="00104AA2"/>
    <w:rsid w:val="00110842"/>
    <w:rsid w:val="00111EAB"/>
    <w:rsid w:val="00117759"/>
    <w:rsid w:val="00117B4F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0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A89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999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5AF1"/>
    <w:rsid w:val="002A69DB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3BC6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528B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0FF2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6C2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35ED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32B8"/>
    <w:rsid w:val="00403CA8"/>
    <w:rsid w:val="00404EE9"/>
    <w:rsid w:val="004074D2"/>
    <w:rsid w:val="00407E47"/>
    <w:rsid w:val="004100BB"/>
    <w:rsid w:val="00410734"/>
    <w:rsid w:val="00411DD5"/>
    <w:rsid w:val="004150CC"/>
    <w:rsid w:val="00415105"/>
    <w:rsid w:val="00415454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3021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7A6"/>
    <w:rsid w:val="00580EB8"/>
    <w:rsid w:val="005835DB"/>
    <w:rsid w:val="005848F0"/>
    <w:rsid w:val="00586C77"/>
    <w:rsid w:val="005877E9"/>
    <w:rsid w:val="00587E95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458"/>
    <w:rsid w:val="005A1DC8"/>
    <w:rsid w:val="005A2A5F"/>
    <w:rsid w:val="005A2EC0"/>
    <w:rsid w:val="005A31BD"/>
    <w:rsid w:val="005A3D18"/>
    <w:rsid w:val="005A4510"/>
    <w:rsid w:val="005A4BC6"/>
    <w:rsid w:val="005A7489"/>
    <w:rsid w:val="005A7545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6BC4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90C"/>
    <w:rsid w:val="006F4A12"/>
    <w:rsid w:val="006F4E0F"/>
    <w:rsid w:val="006F51EA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559E"/>
    <w:rsid w:val="00786003"/>
    <w:rsid w:val="007873E7"/>
    <w:rsid w:val="007904FD"/>
    <w:rsid w:val="00790944"/>
    <w:rsid w:val="007939BC"/>
    <w:rsid w:val="00793E1C"/>
    <w:rsid w:val="00794E1F"/>
    <w:rsid w:val="007952AD"/>
    <w:rsid w:val="0079661F"/>
    <w:rsid w:val="007A2413"/>
    <w:rsid w:val="007A4C2C"/>
    <w:rsid w:val="007A4C91"/>
    <w:rsid w:val="007A5305"/>
    <w:rsid w:val="007A640C"/>
    <w:rsid w:val="007A6666"/>
    <w:rsid w:val="007A6E35"/>
    <w:rsid w:val="007A6E77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8CF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1F1F"/>
    <w:rsid w:val="0083399A"/>
    <w:rsid w:val="00835A5C"/>
    <w:rsid w:val="00835E85"/>
    <w:rsid w:val="00836B54"/>
    <w:rsid w:val="00836E41"/>
    <w:rsid w:val="00841065"/>
    <w:rsid w:val="0084273F"/>
    <w:rsid w:val="00842B73"/>
    <w:rsid w:val="00842F6F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92B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1FE7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1BFF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5673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234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6725"/>
    <w:rsid w:val="00A37715"/>
    <w:rsid w:val="00A37BDA"/>
    <w:rsid w:val="00A37FE1"/>
    <w:rsid w:val="00A40207"/>
    <w:rsid w:val="00A406BB"/>
    <w:rsid w:val="00A41CE5"/>
    <w:rsid w:val="00A429FB"/>
    <w:rsid w:val="00A43043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5026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78A"/>
    <w:rsid w:val="00A93FF4"/>
    <w:rsid w:val="00A96D15"/>
    <w:rsid w:val="00A96EFF"/>
    <w:rsid w:val="00AA15E6"/>
    <w:rsid w:val="00AA22A2"/>
    <w:rsid w:val="00AA32B5"/>
    <w:rsid w:val="00AA3A03"/>
    <w:rsid w:val="00AA4882"/>
    <w:rsid w:val="00AA5A1A"/>
    <w:rsid w:val="00AA61AE"/>
    <w:rsid w:val="00AA6521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594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2F8D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C25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16AE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56D"/>
    <w:rsid w:val="00BB6F7F"/>
    <w:rsid w:val="00BB73C0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5F9A"/>
    <w:rsid w:val="00C26529"/>
    <w:rsid w:val="00C311ED"/>
    <w:rsid w:val="00C33AF1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0A63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0F5E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3C6A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21FD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45F"/>
    <w:rsid w:val="00D73D4B"/>
    <w:rsid w:val="00D7523B"/>
    <w:rsid w:val="00D755F1"/>
    <w:rsid w:val="00D8118A"/>
    <w:rsid w:val="00D81C8C"/>
    <w:rsid w:val="00D82534"/>
    <w:rsid w:val="00D83283"/>
    <w:rsid w:val="00D83958"/>
    <w:rsid w:val="00D861B8"/>
    <w:rsid w:val="00D90355"/>
    <w:rsid w:val="00D9065A"/>
    <w:rsid w:val="00D9100A"/>
    <w:rsid w:val="00D91ED5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0E1"/>
    <w:rsid w:val="00DB4D44"/>
    <w:rsid w:val="00DB5191"/>
    <w:rsid w:val="00DB5492"/>
    <w:rsid w:val="00DB5A90"/>
    <w:rsid w:val="00DB5C4D"/>
    <w:rsid w:val="00DB64D2"/>
    <w:rsid w:val="00DB6B75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CA0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6CE"/>
    <w:rsid w:val="00E40B24"/>
    <w:rsid w:val="00E40F9F"/>
    <w:rsid w:val="00E42BA7"/>
    <w:rsid w:val="00E43A22"/>
    <w:rsid w:val="00E44FD0"/>
    <w:rsid w:val="00E450C4"/>
    <w:rsid w:val="00E460B2"/>
    <w:rsid w:val="00E46B9B"/>
    <w:rsid w:val="00E52BDA"/>
    <w:rsid w:val="00E52C80"/>
    <w:rsid w:val="00E52CE9"/>
    <w:rsid w:val="00E53CA6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867DE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260"/>
    <w:rsid w:val="00EB278A"/>
    <w:rsid w:val="00EB2F4B"/>
    <w:rsid w:val="00EB3255"/>
    <w:rsid w:val="00EB3545"/>
    <w:rsid w:val="00EB3959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2A74"/>
    <w:rsid w:val="00F93ED2"/>
    <w:rsid w:val="00F96214"/>
    <w:rsid w:val="00F973B0"/>
    <w:rsid w:val="00FA09BB"/>
    <w:rsid w:val="00FA0B91"/>
    <w:rsid w:val="00FA185B"/>
    <w:rsid w:val="00FA2123"/>
    <w:rsid w:val="00FA717A"/>
    <w:rsid w:val="00FB43C9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8F9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http://www.balfour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jasperele.pickens.k12.ga.u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http://www.balfour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70.jpeg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217B9-4AEB-43E7-AD4B-D4AABC9DA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2017-01-25T20:14:00Z</cp:lastPrinted>
  <dcterms:created xsi:type="dcterms:W3CDTF">2017-02-08T13:39:00Z</dcterms:created>
  <dcterms:modified xsi:type="dcterms:W3CDTF">2017-02-08T13:39:00Z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