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A9378A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E718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14</w:t>
                            </w:r>
                            <w:r w:rsidR="00BA05E7" w:rsidRPr="00BA05E7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65010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A05E7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6E718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="00E43A22" w:rsidRPr="00E43A2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A9378A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6E7182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14</w:t>
                      </w:r>
                      <w:r w:rsidR="00BA05E7" w:rsidRPr="00BA05E7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65010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A05E7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</w:t>
                      </w:r>
                      <w:r w:rsidR="006E7182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8</w:t>
                      </w:r>
                      <w:r w:rsidR="00E43A22" w:rsidRPr="00E43A22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89A20A4" wp14:editId="0BE30C26">
                <wp:simplePos x="0" y="0"/>
                <wp:positionH relativeFrom="column">
                  <wp:posOffset>-577850</wp:posOffset>
                </wp:positionH>
                <wp:positionV relativeFrom="paragraph">
                  <wp:posOffset>158330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A50BEB" w:rsidRPr="00A50BEB" w:rsidRDefault="00A50BEB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 w:rsidRPr="00A50BEB"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pt;margin-top:12.4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" filled="f" stroked="f" strokeweight=".5pt">
                <v:textbox>
                  <w:txbxContent>
                    <w:p w:rsid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A50BEB" w:rsidRPr="00A50BEB" w:rsidRDefault="00A50BEB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 w:rsidRPr="00A50BEB">
                        <w:rPr>
                          <w:rFonts w:ascii="Arial Black" w:hAnsi="Arial Black"/>
                          <w:sz w:val="23"/>
                          <w:szCs w:val="23"/>
                        </w:rPr>
                        <w:t>States of Matter</w:t>
                      </w: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066F011" wp14:editId="08145CC6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F92A74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Creek and Cherokee Indians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F92A74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>
                        <w:rPr>
                          <w:rFonts w:ascii="Arial Black" w:hAnsi="Arial Black"/>
                          <w:sz w:val="23"/>
                          <w:szCs w:val="23"/>
                        </w:rPr>
                        <w:t>Creek and Cherokee Indians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37CBEF" wp14:editId="479753ED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C9E81C" wp14:editId="2BDA4600">
                                  <wp:extent cx="902871" cy="871268"/>
                                  <wp:effectExtent l="0" t="0" r="0" b="0"/>
                                  <wp:docPr id="3" name="Picture 3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37B79F6" wp14:editId="03029FD9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E33A4C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E33A4C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E33A4C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163F23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34FF9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</w:t>
                            </w:r>
                            <w:r w:rsidR="00973B7D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check your child’s agenda each night and</w:t>
                            </w:r>
                            <w:r w:rsidR="00534FF9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init</w:t>
                            </w:r>
                            <w:r w:rsidR="00973B7D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ial.</w:t>
                            </w:r>
                          </w:p>
                          <w:p w:rsidR="00973B7D" w:rsidRPr="00E33A4C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* Please </w:t>
                            </w:r>
                            <w:r w:rsidR="00973B7D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place money</w:t>
                            </w: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sent in </w:t>
                            </w:r>
                            <w:r w:rsidR="00973B7D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for lunch, afterschool, etc.   </w:t>
                            </w:r>
                          </w:p>
                          <w:p w:rsidR="00973B7D" w:rsidRPr="00E33A4C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proofErr w:type="gramStart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an envelope labeled</w:t>
                            </w:r>
                            <w:r w:rsidR="00534FF9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with your child’s name, grade, </w:t>
                            </w:r>
                          </w:p>
                          <w:p w:rsidR="00534FF9" w:rsidRPr="00E33A4C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proofErr w:type="gramStart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homeroom</w:t>
                            </w:r>
                            <w:proofErr w:type="gramEnd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teacher’s name, </w:t>
                            </w:r>
                            <w:r w:rsidR="00534FF9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amount of money </w:t>
                            </w:r>
                            <w:r w:rsidR="00803157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&amp;</w:t>
                            </w: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purpose</w:t>
                            </w:r>
                            <w:r w:rsidR="00534FF9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236949" w:rsidRPr="00E33A4C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CF0316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6E40AB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School starts promptly at 7:45.  </w:t>
                            </w:r>
                            <w:r w:rsidR="00236949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make sure your     </w:t>
                            </w:r>
                          </w:p>
                          <w:p w:rsidR="00236949" w:rsidRPr="00E33A4C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proofErr w:type="gramStart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child</w:t>
                            </w:r>
                            <w:proofErr w:type="gramEnd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is on time.  Your child may be dropped off as </w:t>
                            </w:r>
                          </w:p>
                          <w:p w:rsidR="00F50F97" w:rsidRPr="00E33A4C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proofErr w:type="gramStart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early</w:t>
                            </w:r>
                            <w:proofErr w:type="gramEnd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7631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as 7:10</w:t>
                            </w: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D3CD1" w:rsidRPr="00E33A4C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</w:t>
                            </w:r>
                            <w:r w:rsidR="00D10BFA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D3CD1"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proofErr w:type="gramStart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send</w:t>
                            </w:r>
                            <w:proofErr w:type="gramEnd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his/her teacher a note.</w:t>
                            </w:r>
                          </w:p>
                          <w:p w:rsidR="00551CAB" w:rsidRPr="00E33A4C" w:rsidRDefault="00551CAB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 November 15 – All Pro Family Day @6:45 am (gym)</w:t>
                            </w:r>
                          </w:p>
                          <w:p w:rsidR="00A3037C" w:rsidRPr="00E33A4C" w:rsidRDefault="00A3037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November 16 – Fall Picture Retakes</w:t>
                            </w:r>
                          </w:p>
                          <w:p w:rsidR="00A3037C" w:rsidRPr="00E33A4C" w:rsidRDefault="00A3037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November 21 – 25 – Thanksgiving Holidays</w:t>
                            </w:r>
                          </w:p>
                          <w:p w:rsidR="00E33A4C" w:rsidRPr="00E33A4C" w:rsidRDefault="00E33A4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December 3 – </w:t>
                            </w:r>
                            <w:proofErr w:type="spellStart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Fatz</w:t>
                            </w:r>
                            <w:proofErr w:type="spellEnd"/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Breakfast with Santa (8 – 10 am)</w:t>
                            </w:r>
                          </w:p>
                          <w:p w:rsidR="00E33A4C" w:rsidRPr="00E33A4C" w:rsidRDefault="00E33A4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5 – 9 – Winter Wonderland Store</w:t>
                            </w:r>
                          </w:p>
                          <w:p w:rsidR="00E33A4C" w:rsidRPr="00E33A4C" w:rsidRDefault="00E33A4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16 – Classroom Christmas Parties</w:t>
                            </w:r>
                            <w:r w:rsidR="002F4901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(1:30-2:30 pm)</w:t>
                            </w:r>
                            <w:bookmarkStart w:id="0" w:name="_GoBack"/>
                            <w:bookmarkEnd w:id="0"/>
                          </w:p>
                          <w:p w:rsidR="00E33A4C" w:rsidRPr="00E33A4C" w:rsidRDefault="00E33A4C" w:rsidP="00803157">
                            <w:pPr>
                              <w:ind w:left="90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19 – January 2 – Christmas Holidays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E33A4C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E33A4C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E33A4C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163F23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534FF9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</w:t>
                      </w:r>
                      <w:r w:rsidR="00973B7D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check your child’s agenda each night and</w:t>
                      </w:r>
                      <w:r w:rsidR="00534FF9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init</w:t>
                      </w:r>
                      <w:r w:rsidR="00973B7D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ial.</w:t>
                      </w:r>
                    </w:p>
                    <w:p w:rsidR="00973B7D" w:rsidRPr="00E33A4C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* Please </w:t>
                      </w:r>
                      <w:r w:rsidR="00973B7D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place money</w:t>
                      </w: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sent in </w:t>
                      </w:r>
                      <w:r w:rsidR="00973B7D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for lunch, afterschool, etc.   </w:t>
                      </w:r>
                    </w:p>
                    <w:p w:rsidR="00973B7D" w:rsidRPr="00E33A4C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</w:t>
                      </w:r>
                      <w:proofErr w:type="gramStart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an envelope labeled</w:t>
                      </w:r>
                      <w:r w:rsidR="00534FF9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with your child’s name, grade, </w:t>
                      </w:r>
                    </w:p>
                    <w:p w:rsidR="00534FF9" w:rsidRPr="00E33A4C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</w:t>
                      </w:r>
                      <w:proofErr w:type="gramStart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homeroom</w:t>
                      </w:r>
                      <w:proofErr w:type="gramEnd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teacher’s name, </w:t>
                      </w:r>
                      <w:r w:rsidR="00534FF9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amount of money </w:t>
                      </w:r>
                      <w:r w:rsidR="00803157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&amp;</w:t>
                      </w: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purpose</w:t>
                      </w:r>
                      <w:r w:rsidR="00534FF9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236949" w:rsidRPr="00E33A4C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</w:t>
                      </w:r>
                      <w:r w:rsidR="00CF0316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6E40AB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School starts promptly at 7:45.  </w:t>
                      </w:r>
                      <w:r w:rsidR="00236949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make sure your     </w:t>
                      </w:r>
                    </w:p>
                    <w:p w:rsidR="00236949" w:rsidRPr="00E33A4C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</w:t>
                      </w:r>
                      <w:proofErr w:type="gramStart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child</w:t>
                      </w:r>
                      <w:proofErr w:type="gramEnd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is on time.  Your child may be dropped off as </w:t>
                      </w:r>
                    </w:p>
                    <w:p w:rsidR="00F50F97" w:rsidRPr="00E33A4C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</w:t>
                      </w:r>
                      <w:proofErr w:type="gramStart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early</w:t>
                      </w:r>
                      <w:proofErr w:type="gramEnd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1A7631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as 7:10</w:t>
                      </w: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.</w:t>
                      </w:r>
                    </w:p>
                    <w:p w:rsidR="002D3CD1" w:rsidRPr="00E33A4C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</w:t>
                      </w:r>
                      <w:r w:rsidR="00D10BFA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2D3CD1"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</w:t>
                      </w:r>
                      <w:proofErr w:type="gramStart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send</w:t>
                      </w:r>
                      <w:proofErr w:type="gramEnd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his/her teacher a note.</w:t>
                      </w:r>
                    </w:p>
                    <w:p w:rsidR="00551CAB" w:rsidRPr="00E33A4C" w:rsidRDefault="00551CAB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 November 15 – All Pro Family Day @6:45 am (gym)</w:t>
                      </w:r>
                    </w:p>
                    <w:p w:rsidR="00A3037C" w:rsidRPr="00E33A4C" w:rsidRDefault="00A3037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November 16 – Fall Picture Retakes</w:t>
                      </w:r>
                    </w:p>
                    <w:p w:rsidR="00A3037C" w:rsidRPr="00E33A4C" w:rsidRDefault="00A3037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November 21 – 25 – Thanksgiving Holidays</w:t>
                      </w:r>
                    </w:p>
                    <w:p w:rsidR="00E33A4C" w:rsidRPr="00E33A4C" w:rsidRDefault="00E33A4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December 3 – </w:t>
                      </w:r>
                      <w:proofErr w:type="spellStart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Fatz</w:t>
                      </w:r>
                      <w:proofErr w:type="spellEnd"/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Breakfast with Santa (8 – 10 am)</w:t>
                      </w:r>
                    </w:p>
                    <w:p w:rsidR="00E33A4C" w:rsidRPr="00E33A4C" w:rsidRDefault="00E33A4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5 – 9 – Winter Wonderland Store</w:t>
                      </w:r>
                    </w:p>
                    <w:p w:rsidR="00E33A4C" w:rsidRPr="00E33A4C" w:rsidRDefault="00E33A4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16 – Classroom Christmas Parties</w:t>
                      </w:r>
                      <w:r w:rsidR="002F4901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(1:30-2:30 pm)</w:t>
                      </w:r>
                      <w:bookmarkStart w:id="1" w:name="_GoBack"/>
                      <w:bookmarkEnd w:id="1"/>
                    </w:p>
                    <w:p w:rsidR="00E33A4C" w:rsidRPr="00E33A4C" w:rsidRDefault="00E33A4C" w:rsidP="00803157">
                      <w:pPr>
                        <w:ind w:left="90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19 – January 2 – Christmas Holidays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7774AD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3C1F5F" w:rsidRPr="007774AD" w:rsidRDefault="007774AD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5"/>
                                <w:szCs w:val="25"/>
                              </w:rPr>
                            </w:pP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This is a test free week</w:t>
                            </w:r>
                            <w:r w:rsidR="005A74F7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again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! We will enjoy</w:t>
                            </w:r>
                            <w:r w:rsidR="00163F23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read</w:t>
                            </w:r>
                            <w:r w:rsidR="00803157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ing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interactive read-alouds</w:t>
                            </w:r>
                            <w:r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together in class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CA7BF8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We will use this time to read special social studies and fiction books. </w:t>
                            </w:r>
                            <w:r w:rsidR="00587E95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7774AD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</w:p>
                    <w:p w:rsidR="003C1F5F" w:rsidRPr="007774AD" w:rsidRDefault="007774AD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5"/>
                          <w:szCs w:val="25"/>
                        </w:rPr>
                      </w:pPr>
                      <w:r w:rsidRPr="007774AD">
                        <w:rPr>
                          <w:bCs/>
                          <w:sz w:val="25"/>
                          <w:szCs w:val="25"/>
                        </w:rPr>
                        <w:t>This is a test free week</w:t>
                      </w:r>
                      <w:r w:rsidR="005A74F7">
                        <w:rPr>
                          <w:bCs/>
                          <w:sz w:val="25"/>
                          <w:szCs w:val="25"/>
                        </w:rPr>
                        <w:t xml:space="preserve"> again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>! We will enjoy</w:t>
                      </w:r>
                      <w:r w:rsidR="00163F23" w:rsidRPr="007774AD">
                        <w:rPr>
                          <w:bCs/>
                          <w:sz w:val="25"/>
                          <w:szCs w:val="25"/>
                        </w:rPr>
                        <w:t xml:space="preserve"> read</w:t>
                      </w:r>
                      <w:r w:rsidR="00803157" w:rsidRPr="007774AD">
                        <w:rPr>
                          <w:bCs/>
                          <w:sz w:val="25"/>
                          <w:szCs w:val="25"/>
                        </w:rPr>
                        <w:t>ing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 interactive read-alouds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 xml:space="preserve"> together in class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. </w:t>
                      </w:r>
                      <w:r w:rsidR="00CA7BF8" w:rsidRPr="007774AD">
                        <w:rPr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We will use this time to read special social studies and fiction books. </w:t>
                      </w:r>
                      <w:r w:rsidR="00587E95" w:rsidRPr="007774AD">
                        <w:rPr>
                          <w:bCs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F6645" w:rsidRP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Spelling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F6645" w:rsidRP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No Spelling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A2514A" w:rsidRDefault="008E73B6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</w:t>
                            </w:r>
                            <w:r w:rsidR="002A69D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A74F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continue to </w:t>
                            </w:r>
                            <w:r w:rsidR="00CB3F6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focus our attention on using mental math as a strategy to so</w:t>
                            </w:r>
                            <w:r w:rsidR="004A13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      </w:r>
                            <w:r w:rsidR="005A74F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Please continue to practice those basic addition and subtraction facts at home.</w:t>
                            </w: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Pr="00A03152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A2514A" w:rsidRDefault="008E73B6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 will</w:t>
                      </w:r>
                      <w:r w:rsidR="002A69D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5A74F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continue to </w:t>
                      </w:r>
                      <w:r w:rsidR="00CB3F6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focus our attention on using mental math as a strategy to so</w:t>
                      </w:r>
                      <w:r w:rsidR="004A137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</w:r>
                      <w:r w:rsidR="005A74F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Please continue to practice those basic addition and subtraction facts at home.</w:t>
                      </w:r>
                      <w:bookmarkStart w:id="1" w:name="_GoBack"/>
                      <w:bookmarkEnd w:id="1"/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Pr="00A03152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</w:t>
                            </w:r>
                            <w:r w:rsidR="00531EC1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AE02B3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AE02B3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AE02B3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</w:t>
                      </w:r>
                      <w:r w:rsidR="00531EC1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’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453484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6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4F4BFC" w:rsidRDefault="004F4BF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Default="00A3037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Default="00A3037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Default="00A3037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Pr="00A3037C" w:rsidRDefault="00A3037C" w:rsidP="00A3037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We will increase our vocabulary through Interactive Read-Aloud</w:t>
                            </w:r>
                            <w:r w:rsidR="007774AD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s</w:t>
                            </w: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in class. No Vocabulary Test this week!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4F4BFC" w:rsidRDefault="004F4BF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Default="00A3037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Default="00A3037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Default="00A3037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Pr="00A3037C" w:rsidRDefault="00A3037C" w:rsidP="00A3037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We will increase our vocabulary through Interactive Read-Aloud</w:t>
                      </w:r>
                      <w:r w:rsidR="007774AD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s</w:t>
                      </w: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in class. No Vocabulary Test this week!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A3037C" w:rsidRDefault="008B683D" w:rsidP="00A3037C">
                            <w:pPr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A3037C" w:rsidRDefault="00A3037C" w:rsidP="00A3037C">
                            <w:pPr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3037C" w:rsidRP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  <w:p w:rsidR="00C7398F" w:rsidRPr="00DF6645" w:rsidRDefault="00C7398F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A3037C" w:rsidRDefault="008B683D" w:rsidP="00A3037C">
                      <w:pPr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A3037C" w:rsidRDefault="00A3037C" w:rsidP="00A3037C">
                      <w:pPr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3037C" w:rsidRP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  <w:p w:rsidR="00C7398F" w:rsidRPr="00DF6645" w:rsidRDefault="00C7398F" w:rsidP="00A3037C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C7398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2B3" w:rsidRDefault="00AE02B3">
      <w:r>
        <w:separator/>
      </w:r>
    </w:p>
  </w:endnote>
  <w:endnote w:type="continuationSeparator" w:id="0">
    <w:p w:rsidR="00AE02B3" w:rsidRDefault="00AE0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2B3" w:rsidRDefault="00AE02B3">
      <w:r>
        <w:separator/>
      </w:r>
    </w:p>
  </w:footnote>
  <w:footnote w:type="continuationSeparator" w:id="0">
    <w:p w:rsidR="00AE02B3" w:rsidRDefault="00AE0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1" type="#_x0000_t75" style="width:11.55pt;height:11.55pt" o:bullet="t">
        <v:imagedata r:id="rId1" o:title="BD14691_"/>
      </v:shape>
    </w:pict>
  </w:numPicBullet>
  <w:numPicBullet w:numPicBulletId="1">
    <w:pict>
      <v:shape id="_x0000_i1322" type="#_x0000_t75" style="width:11.55pt;height:11.55pt" o:bullet="t">
        <v:imagedata r:id="rId2" o:title="BD14866_"/>
      </v:shape>
    </w:pict>
  </w:numPicBullet>
  <w:numPicBullet w:numPicBulletId="2">
    <w:pict>
      <v:shape id="_x0000_i1323" type="#_x0000_t75" style="width:12.9pt;height:12.9pt" o:bullet="t">
        <v:imagedata r:id="rId3" o:title="MCBD21304_0000[1]"/>
      </v:shape>
    </w:pict>
  </w:numPicBullet>
  <w:numPicBullet w:numPicBulletId="3">
    <w:pict>
      <v:shape id="_x0000_i1324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325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326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0733F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EA4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69DB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901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0CB2"/>
    <w:rsid w:val="00362117"/>
    <w:rsid w:val="00362F22"/>
    <w:rsid w:val="00365032"/>
    <w:rsid w:val="003665E0"/>
    <w:rsid w:val="0036677E"/>
    <w:rsid w:val="00370DC7"/>
    <w:rsid w:val="00370FF2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6ED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137D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1CAB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87E95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4F7"/>
    <w:rsid w:val="005A7545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182"/>
    <w:rsid w:val="006E758C"/>
    <w:rsid w:val="006F302D"/>
    <w:rsid w:val="006F3C0C"/>
    <w:rsid w:val="006F3DE1"/>
    <w:rsid w:val="006F490C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774AD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6EA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5673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037C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29FB"/>
    <w:rsid w:val="00A44AC5"/>
    <w:rsid w:val="00A463DB"/>
    <w:rsid w:val="00A50589"/>
    <w:rsid w:val="00A50BEB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78A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594"/>
    <w:rsid w:val="00AD1FE6"/>
    <w:rsid w:val="00AD249E"/>
    <w:rsid w:val="00AD28A9"/>
    <w:rsid w:val="00AD2CEC"/>
    <w:rsid w:val="00AD2CF8"/>
    <w:rsid w:val="00AD4E76"/>
    <w:rsid w:val="00AD6219"/>
    <w:rsid w:val="00AD6335"/>
    <w:rsid w:val="00AE02B3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5E7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5F9A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3F6F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D572E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45F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1ED5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3A4C"/>
    <w:rsid w:val="00E355F6"/>
    <w:rsid w:val="00E37F77"/>
    <w:rsid w:val="00E40B24"/>
    <w:rsid w:val="00E40F9F"/>
    <w:rsid w:val="00E42BA7"/>
    <w:rsid w:val="00E43A22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2A74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http://jasperele.pickens.k12.ga.us/" TargetMode="External"/><Relationship Id="rId3" Type="http://schemas.openxmlformats.org/officeDocument/2006/relationships/styles" Target="styles.xml"/><Relationship Id="rId21" Type="http://schemas.openxmlformats.org/officeDocument/2006/relationships/hyperlink" Target="mailto:teresaroper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teresaroper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lizpatrick@.pickenscountyschool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onyadobson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onyadobson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34493-E9EB-4403-ACEA-E5CBFFD4A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Kelly Bryson</cp:lastModifiedBy>
  <cp:revision>2</cp:revision>
  <cp:lastPrinted>2016-11-10T18:50:00Z</cp:lastPrinted>
  <dcterms:created xsi:type="dcterms:W3CDTF">2016-11-10T21:33:00Z</dcterms:created>
  <dcterms:modified xsi:type="dcterms:W3CDTF">2016-11-10T21:33:00Z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