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A9378A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6D7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28</w:t>
                            </w:r>
                            <w:r w:rsidR="000B6D74" w:rsidRPr="000B6D7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6D7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Dec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65010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6D7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0B6D74" w:rsidRPr="000B6D74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A9378A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B6D74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28</w:t>
                      </w:r>
                      <w:r w:rsidR="000B6D74" w:rsidRPr="000B6D74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B6D74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Dec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65010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0B6D74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="000B6D74" w:rsidRPr="000B6D74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89A20A4" wp14:editId="0BE30C26">
                <wp:simplePos x="0" y="0"/>
                <wp:positionH relativeFrom="column">
                  <wp:posOffset>-577850</wp:posOffset>
                </wp:positionH>
                <wp:positionV relativeFrom="paragraph">
                  <wp:posOffset>158330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D74" w:rsidRDefault="000B6D74" w:rsidP="000B6D74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0B6D74" w:rsidRPr="00A50BEB" w:rsidRDefault="000B6D74" w:rsidP="000B6D74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 w:rsidRPr="00A50BEB"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States of Matter</w:t>
                            </w:r>
                          </w:p>
                          <w:p w:rsidR="008D06CF" w:rsidRPr="00F92A74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pt;margin-top:12.4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" filled="f" stroked="f" strokeweight=".5pt">
                <v:textbox>
                  <w:txbxContent>
                    <w:p w:rsidR="000B6D74" w:rsidRDefault="000B6D74" w:rsidP="000B6D74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0B6D74" w:rsidRPr="00A50BEB" w:rsidRDefault="000B6D74" w:rsidP="000B6D74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 w:rsidRPr="00A50BEB">
                        <w:rPr>
                          <w:rFonts w:ascii="Arial Black" w:hAnsi="Arial Black"/>
                          <w:sz w:val="23"/>
                          <w:szCs w:val="23"/>
                        </w:rPr>
                        <w:t>States of Matter</w:t>
                      </w:r>
                    </w:p>
                    <w:p w:rsidR="008D06CF" w:rsidRPr="00F92A74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66F011" wp14:editId="08145CC6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F92A74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Creek and Cherokee Indians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F92A74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>Creek and Cherokee Indians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37CBEF" wp14:editId="479753ED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C9E81C" wp14:editId="2BDA4600">
                                  <wp:extent cx="902871" cy="871268"/>
                                  <wp:effectExtent l="0" t="0" r="0" b="0"/>
                                  <wp:docPr id="3" name="Picture 3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37B79F6" wp14:editId="03029FD9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B6D74" w:rsidRPr="00E33A4C" w:rsidRDefault="000B6D74" w:rsidP="00C017E7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Please check your child’s agenda each night and initial.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. * Please place money sent in for lunch, afterschool, etc.   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in an envelope labeled with your child’s name, grade, 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homeroom teacher’s name, amount of money &amp; purpose. 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*School starts promptly at 7:45.  Please make sure your     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Your child may be dropped off as 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early as 7:10.</w:t>
                            </w:r>
                          </w:p>
                          <w:p w:rsidR="000B6D74" w:rsidRPr="00E33A4C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 If your child has a change in transportation, please </w:t>
                            </w:r>
                          </w:p>
                          <w:p w:rsidR="000B6D74" w:rsidRDefault="000B6D74" w:rsidP="00C017E7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0B6D74" w:rsidRPr="00E33A4C" w:rsidRDefault="000B6D74" w:rsidP="000B6D74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 </w:t>
                            </w: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November 21 – 25 – Thanksgiving Holidays</w:t>
                            </w:r>
                          </w:p>
                          <w:p w:rsidR="000B6D74" w:rsidRPr="00E33A4C" w:rsidRDefault="000B6D74" w:rsidP="00C017E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3 – Fatz Breakfast with Santa (8 – 10 am)</w:t>
                            </w:r>
                          </w:p>
                          <w:p w:rsidR="000B6D74" w:rsidRPr="00E33A4C" w:rsidRDefault="000B6D74" w:rsidP="00C017E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5 – 9 – Winter Wonderland Store</w:t>
                            </w:r>
                          </w:p>
                          <w:p w:rsidR="000B6D74" w:rsidRPr="00E33A4C" w:rsidRDefault="000B6D74" w:rsidP="00C017E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16 – Classroom Christmas Parties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(1:30-2:30 pm)</w:t>
                            </w:r>
                          </w:p>
                          <w:p w:rsidR="000B6D74" w:rsidRDefault="000B6D74" w:rsidP="000B6D74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E33A4C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December 19 – January 2 – Christmas Holidays</w:t>
                            </w:r>
                          </w:p>
                          <w:p w:rsidR="000B6D74" w:rsidRPr="00E33A4C" w:rsidRDefault="000B6D74" w:rsidP="000B6D74">
                            <w:pPr>
                              <w:ind w:left="90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January 6 – 2</w:t>
                            </w:r>
                            <w:r w:rsidRPr="000B6D74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Nine Weeks Awards Assembly</w:t>
                            </w:r>
                            <w:r w:rsidRPr="00DB6B75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;</w:t>
                            </w:r>
                            <w:r w:rsidR="00DB6B75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Report Cards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0B6D74" w:rsidRPr="00E33A4C" w:rsidRDefault="000B6D74" w:rsidP="00C017E7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Please check your child’s agenda each night and initial.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. * Please place money sent in for lunch, afterschool, etc.   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in an envelope labeled with your child’s name, grade, 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homeroom teacher’s name, amount of money &amp; purpose. 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*School starts promptly at 7:45.  Please make sure your     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Your child may be dropped off as 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early as 7:10.</w:t>
                      </w:r>
                    </w:p>
                    <w:p w:rsidR="000B6D74" w:rsidRPr="00E33A4C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 If your child has a change in transportation, please </w:t>
                      </w:r>
                    </w:p>
                    <w:p w:rsidR="000B6D74" w:rsidRDefault="000B6D74" w:rsidP="00C017E7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0B6D74" w:rsidRPr="00E33A4C" w:rsidRDefault="000B6D74" w:rsidP="000B6D74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 </w:t>
                      </w: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November 21 – 25 – Thanksgiving Holidays</w:t>
                      </w:r>
                    </w:p>
                    <w:p w:rsidR="000B6D74" w:rsidRPr="00E33A4C" w:rsidRDefault="000B6D74" w:rsidP="00C017E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3 – Fatz Breakfast with Santa (8 – 10 am)</w:t>
                      </w:r>
                    </w:p>
                    <w:p w:rsidR="000B6D74" w:rsidRPr="00E33A4C" w:rsidRDefault="000B6D74" w:rsidP="00C017E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5 – 9 – Winter Wonderland Store</w:t>
                      </w:r>
                    </w:p>
                    <w:p w:rsidR="000B6D74" w:rsidRPr="00E33A4C" w:rsidRDefault="000B6D74" w:rsidP="00C017E7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16 – Classroom Christmas Parties</w:t>
                      </w: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(1:30-2:30 pm)</w:t>
                      </w:r>
                    </w:p>
                    <w:p w:rsidR="000B6D74" w:rsidRDefault="000B6D74" w:rsidP="000B6D74">
                      <w:pPr>
                        <w:ind w:left="9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E33A4C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December 19 – January 2 – Christmas Holidays</w:t>
                      </w:r>
                    </w:p>
                    <w:p w:rsidR="000B6D74" w:rsidRPr="00E33A4C" w:rsidRDefault="000B6D74" w:rsidP="000B6D74">
                      <w:pPr>
                        <w:ind w:left="90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January 6 – 2</w:t>
                      </w:r>
                      <w:r w:rsidRPr="000B6D74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Nine Weeks Awards Assembly</w:t>
                      </w:r>
                      <w:r w:rsidRPr="00DB6B75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;</w:t>
                      </w:r>
                      <w:r w:rsidR="00DB6B75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Report Cards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DB6B75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B6B75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3C1F5F" w:rsidRPr="00A9378A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DB6B75" w:rsidRPr="005A7545">
                              <w:rPr>
                                <w:bCs/>
                                <w:sz w:val="23"/>
                                <w:szCs w:val="23"/>
                              </w:rPr>
                              <w:t>We will begin reading “</w:t>
                            </w:r>
                            <w:r w:rsidR="00DB6B7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="00DB6B75">
                              <w:rPr>
                                <w:bCs/>
                                <w:sz w:val="23"/>
                                <w:szCs w:val="23"/>
                              </w:rPr>
                              <w:t>Kidnapped King</w:t>
                            </w:r>
                            <w:r w:rsidR="00DB6B7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” </w:t>
                            </w:r>
                            <w:r w:rsidR="00DB6B75" w:rsidRPr="005A754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</w:t>
                            </w:r>
                            <w:r w:rsidR="00DB6B7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9</w:t>
                            </w:r>
                            <w:r w:rsidR="00DB6B75" w:rsidRPr="005A7545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="00DB6B75" w:rsidRPr="005A754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</w:t>
                            </w:r>
                            <w:r w:rsidR="00DB6B75">
                              <w:rPr>
                                <w:bCs/>
                                <w:sz w:val="23"/>
                                <w:szCs w:val="23"/>
                              </w:rPr>
                              <w:t>Ron Roy when we return from the break</w:t>
                            </w:r>
                            <w:r w:rsidR="00DB6B75" w:rsidRPr="005A7545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EE2FED" w:rsidRPr="00A9378A">
                              <w:rPr>
                                <w:bCs/>
                              </w:rPr>
                              <w:t>We will</w:t>
                            </w:r>
                            <w:r w:rsidR="00264570" w:rsidRPr="00A9378A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A9378A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A9378A">
                              <w:rPr>
                                <w:bCs/>
                              </w:rPr>
                              <w:t>,</w:t>
                            </w:r>
                            <w:r w:rsidR="00EE2FED" w:rsidRPr="00A9378A">
                              <w:rPr>
                                <w:bCs/>
                              </w:rPr>
                              <w:t xml:space="preserve"> </w:t>
                            </w:r>
                            <w:r w:rsidR="00DB6B75">
                              <w:rPr>
                                <w:bCs/>
                              </w:rPr>
                              <w:t>vocabulary, and increasing our knowledge of conflict and resolution within the plot of a story</w:t>
                            </w:r>
                            <w:r w:rsidR="00163F23" w:rsidRPr="00A9378A">
                              <w:rPr>
                                <w:bCs/>
                              </w:rPr>
                              <w:t>.</w:t>
                            </w:r>
                            <w:r w:rsidR="00587E95" w:rsidRPr="00A9378A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615C30" w:rsidRPr="00A9378A" w:rsidRDefault="00DB6B7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</w:t>
                            </w:r>
                            <w:r w:rsidR="00A9378A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="00C7398F" w:rsidRPr="00A9378A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81BDD" w:rsidRPr="00A9378A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Decem</w:t>
                            </w:r>
                            <w:r w:rsidR="00A9378A">
                              <w:rPr>
                                <w:b/>
                                <w:bCs/>
                                <w:u w:val="single"/>
                              </w:rPr>
                              <w:t>ber</w:t>
                            </w:r>
                            <w:r w:rsidR="005F39D6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A9378A"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3C1F5F" w:rsidRPr="00A9378A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 w:rsidR="00A9378A">
                              <w:rPr>
                                <w:bCs/>
                              </w:rPr>
                              <w:t xml:space="preserve">The </w:t>
                            </w:r>
                            <w:r w:rsidR="00DB6B75">
                              <w:rPr>
                                <w:bCs/>
                              </w:rPr>
                              <w:t>Kidnapped King</w:t>
                            </w:r>
                            <w:r w:rsidR="009B5CB9" w:rsidRPr="00A9378A">
                              <w:rPr>
                                <w:bCs/>
                              </w:rPr>
                              <w:t>”</w:t>
                            </w:r>
                            <w:r w:rsidR="00587E95" w:rsidRPr="00A9378A">
                              <w:rPr>
                                <w:bCs/>
                              </w:rPr>
                              <w:t xml:space="preserve"> </w:t>
                            </w:r>
                            <w:r w:rsidR="00A9378A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DB6B75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587E95"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615C30" w:rsidRPr="00A9378A" w:rsidRDefault="00FB43C9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</w:t>
                            </w:r>
                            <w:r w:rsidR="00CA7BF8" w:rsidRPr="00A9378A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A9378A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B6B75">
                              <w:rPr>
                                <w:b/>
                                <w:bCs/>
                                <w:u w:val="single"/>
                              </w:rPr>
                              <w:t>Decem</w:t>
                            </w:r>
                            <w:r w:rsidR="00A9378A">
                              <w:rPr>
                                <w:b/>
                                <w:bCs/>
                                <w:u w:val="single"/>
                              </w:rPr>
                              <w:t>ber</w:t>
                            </w:r>
                            <w:r w:rsidR="00CA7BF8" w:rsidRPr="00A9378A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  <w:p w:rsidR="00DF1E76" w:rsidRPr="00A9378A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A9378A">
                              <w:rPr>
                                <w:bCs/>
                              </w:rPr>
                              <w:t>Test</w:t>
                            </w:r>
                            <w:r w:rsidR="00BB7FCB" w:rsidRPr="00A9378A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A9378A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DB6B75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BB7FCB" w:rsidRPr="00A9378A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DB6B75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B6B75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3C1F5F" w:rsidRPr="00A9378A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DB6B75" w:rsidRPr="005A7545">
                        <w:rPr>
                          <w:bCs/>
                          <w:sz w:val="23"/>
                          <w:szCs w:val="23"/>
                        </w:rPr>
                        <w:t>We will begin reading “</w:t>
                      </w:r>
                      <w:r w:rsidR="00DB6B75">
                        <w:rPr>
                          <w:bCs/>
                          <w:sz w:val="23"/>
                          <w:szCs w:val="23"/>
                        </w:rPr>
                        <w:t xml:space="preserve">The </w:t>
                      </w:r>
                      <w:r w:rsidR="00DB6B75">
                        <w:rPr>
                          <w:bCs/>
                          <w:sz w:val="23"/>
                          <w:szCs w:val="23"/>
                        </w:rPr>
                        <w:t>Kidnapped King</w:t>
                      </w:r>
                      <w:r w:rsidR="00DB6B75">
                        <w:rPr>
                          <w:bCs/>
                          <w:sz w:val="23"/>
                          <w:szCs w:val="23"/>
                        </w:rPr>
                        <w:t xml:space="preserve">” </w:t>
                      </w:r>
                      <w:r w:rsidR="00DB6B75" w:rsidRPr="005A7545">
                        <w:rPr>
                          <w:b/>
                          <w:bCs/>
                          <w:sz w:val="23"/>
                          <w:szCs w:val="23"/>
                        </w:rPr>
                        <w:t>(L.</w:t>
                      </w:r>
                      <w:r w:rsidR="00DB6B75">
                        <w:rPr>
                          <w:b/>
                          <w:bCs/>
                          <w:sz w:val="23"/>
                          <w:szCs w:val="23"/>
                        </w:rPr>
                        <w:t>9</w:t>
                      </w:r>
                      <w:r w:rsidR="00DB6B75" w:rsidRPr="005A7545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="00DB6B75" w:rsidRPr="005A7545">
                        <w:rPr>
                          <w:bCs/>
                          <w:sz w:val="23"/>
                          <w:szCs w:val="23"/>
                        </w:rPr>
                        <w:t xml:space="preserve"> by </w:t>
                      </w:r>
                      <w:r w:rsidR="00DB6B75">
                        <w:rPr>
                          <w:bCs/>
                          <w:sz w:val="23"/>
                          <w:szCs w:val="23"/>
                        </w:rPr>
                        <w:t>Ron Roy when we return from the break</w:t>
                      </w:r>
                      <w:r w:rsidR="00DB6B75" w:rsidRPr="005A7545">
                        <w:rPr>
                          <w:bCs/>
                          <w:sz w:val="23"/>
                          <w:szCs w:val="23"/>
                        </w:rPr>
                        <w:t xml:space="preserve">. </w:t>
                      </w:r>
                      <w:r w:rsidR="00EE2FED" w:rsidRPr="00A9378A">
                        <w:rPr>
                          <w:bCs/>
                        </w:rPr>
                        <w:t>We will</w:t>
                      </w:r>
                      <w:r w:rsidR="00264570" w:rsidRPr="00A9378A">
                        <w:rPr>
                          <w:bCs/>
                        </w:rPr>
                        <w:t xml:space="preserve"> </w:t>
                      </w:r>
                      <w:r w:rsidR="00EE2FED" w:rsidRPr="00A9378A">
                        <w:rPr>
                          <w:bCs/>
                        </w:rPr>
                        <w:t>concentrate on comprehension, fluency</w:t>
                      </w:r>
                      <w:r w:rsidR="00CA7BF8" w:rsidRPr="00A9378A">
                        <w:rPr>
                          <w:bCs/>
                        </w:rPr>
                        <w:t>,</w:t>
                      </w:r>
                      <w:r w:rsidR="00EE2FED" w:rsidRPr="00A9378A">
                        <w:rPr>
                          <w:bCs/>
                        </w:rPr>
                        <w:t xml:space="preserve"> </w:t>
                      </w:r>
                      <w:r w:rsidR="00DB6B75">
                        <w:rPr>
                          <w:bCs/>
                        </w:rPr>
                        <w:t>vocabulary, and increasing our knowledge of conflict and resolution within the plot of a story</w:t>
                      </w:r>
                      <w:r w:rsidR="00163F23" w:rsidRPr="00A9378A">
                        <w:rPr>
                          <w:bCs/>
                        </w:rPr>
                        <w:t>.</w:t>
                      </w:r>
                      <w:r w:rsidR="00587E95" w:rsidRPr="00A9378A">
                        <w:rPr>
                          <w:bCs/>
                        </w:rPr>
                        <w:t xml:space="preserve"> </w:t>
                      </w:r>
                    </w:p>
                    <w:p w:rsidR="00615C30" w:rsidRPr="00A9378A" w:rsidRDefault="00DB6B7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</w:t>
                      </w:r>
                      <w:r w:rsidR="00A9378A"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="00C7398F" w:rsidRPr="00A9378A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81BDD" w:rsidRPr="00A9378A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A9378A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u w:val="single"/>
                        </w:rPr>
                        <w:t>Decem</w:t>
                      </w:r>
                      <w:r w:rsidR="00A9378A">
                        <w:rPr>
                          <w:b/>
                          <w:bCs/>
                          <w:u w:val="single"/>
                        </w:rPr>
                        <w:t>ber</w:t>
                      </w:r>
                      <w:r w:rsidR="005F39D6"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A9378A"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3C1F5F" w:rsidRPr="00A9378A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 w:rsidR="00A9378A">
                        <w:rPr>
                          <w:bCs/>
                        </w:rPr>
                        <w:t xml:space="preserve">The </w:t>
                      </w:r>
                      <w:r w:rsidR="00DB6B75">
                        <w:rPr>
                          <w:bCs/>
                        </w:rPr>
                        <w:t>Kidnapped King</w:t>
                      </w:r>
                      <w:r w:rsidR="009B5CB9" w:rsidRPr="00A9378A">
                        <w:rPr>
                          <w:bCs/>
                        </w:rPr>
                        <w:t>”</w:t>
                      </w:r>
                      <w:r w:rsidR="00587E95" w:rsidRPr="00A9378A">
                        <w:rPr>
                          <w:bCs/>
                        </w:rPr>
                        <w:t xml:space="preserve"> </w:t>
                      </w:r>
                      <w:r w:rsidR="00A9378A">
                        <w:rPr>
                          <w:b/>
                          <w:bCs/>
                        </w:rPr>
                        <w:t>(L.</w:t>
                      </w:r>
                      <w:r w:rsidR="00DB6B75">
                        <w:rPr>
                          <w:b/>
                          <w:bCs/>
                        </w:rPr>
                        <w:t>9</w:t>
                      </w:r>
                      <w:r w:rsidR="00587E95"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615C30" w:rsidRPr="00A9378A" w:rsidRDefault="00FB43C9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</w:t>
                      </w:r>
                      <w:r w:rsidR="00CA7BF8" w:rsidRPr="00A9378A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A9378A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DB6B75">
                        <w:rPr>
                          <w:b/>
                          <w:bCs/>
                          <w:u w:val="single"/>
                        </w:rPr>
                        <w:t>Decem</w:t>
                      </w:r>
                      <w:r w:rsidR="00A9378A">
                        <w:rPr>
                          <w:b/>
                          <w:bCs/>
                          <w:u w:val="single"/>
                        </w:rPr>
                        <w:t>ber</w:t>
                      </w:r>
                      <w:r w:rsidR="00CA7BF8" w:rsidRPr="00A9378A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5</w:t>
                      </w:r>
                      <w:bookmarkStart w:id="1" w:name="_GoBack"/>
                      <w:bookmarkEnd w:id="1"/>
                    </w:p>
                    <w:p w:rsidR="00DF1E76" w:rsidRPr="00A9378A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Spelling/Vocabulary </w:t>
                      </w:r>
                      <w:r w:rsidR="00615C30" w:rsidRPr="00A9378A">
                        <w:rPr>
                          <w:bCs/>
                        </w:rPr>
                        <w:t>Test</w:t>
                      </w:r>
                      <w:r w:rsidR="00BB7FCB" w:rsidRPr="00A9378A">
                        <w:rPr>
                          <w:bCs/>
                        </w:rPr>
                        <w:t xml:space="preserve"> with </w:t>
                      </w:r>
                      <w:r w:rsidR="00BB7FCB" w:rsidRPr="00A9378A">
                        <w:rPr>
                          <w:b/>
                          <w:bCs/>
                        </w:rPr>
                        <w:t xml:space="preserve">Lesson </w:t>
                      </w:r>
                      <w:r w:rsidR="00DB6B75">
                        <w:rPr>
                          <w:b/>
                          <w:bCs/>
                        </w:rPr>
                        <w:t>9</w:t>
                      </w:r>
                      <w:r w:rsidR="00BB7FCB" w:rsidRPr="00A9378A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DB6B7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9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A9378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The </w:t>
                            </w:r>
                            <w:r w:rsidR="00DB6B7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Kidnapped King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DB40E1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felt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creep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yeast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DB40E1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shelter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steep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neat</w:t>
                            </w:r>
                          </w:p>
                          <w:p w:rsidR="00DF6645" w:rsidRDefault="00DB40E1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spread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beet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kneed</w:t>
                            </w:r>
                          </w:p>
                          <w:p w:rsidR="00DF6645" w:rsidRDefault="00DB40E1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dead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feast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leaven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DF6645" w:rsidRPr="00DF6645" w:rsidRDefault="00DB40E1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head</w:t>
                            </w:r>
                            <w:r w:rsidR="00A429F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beast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mislead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DB6B7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9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A9378A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The </w:t>
                      </w:r>
                      <w:r w:rsidR="00DB6B7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Kidnapped King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DB40E1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felt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creep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yeast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DB40E1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shelter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steep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neat</w:t>
                      </w:r>
                    </w:p>
                    <w:p w:rsidR="00DF6645" w:rsidRDefault="00DB40E1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spread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beet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kneed</w:t>
                      </w:r>
                    </w:p>
                    <w:p w:rsidR="00DF6645" w:rsidRDefault="00DB40E1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dead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feast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leaven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DF6645" w:rsidRPr="00DF6645" w:rsidRDefault="00DB40E1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head</w:t>
                      </w:r>
                      <w:r w:rsidR="00A429F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beast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mislead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A2514A" w:rsidRPr="00A03152" w:rsidRDefault="00415454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begin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focus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our attention on using mental math as a strategy to solve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subtraction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problems. We will work on fluently adding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and subtracting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within 100 using mental strategies such as place value, properties of operations, and/or the relationship between addition and subtraction. Students will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subtract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tens and ones, </w:t>
                            </w:r>
                            <w:r w:rsidR="00FB43C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find parts of 100 (ex. 72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+__= 100)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subtract on a hundred chart,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subtract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multiples of 10. Please continue to practice those basic addition and subtraction facts at home.</w:t>
                            </w: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A2514A" w:rsidRPr="00A03152" w:rsidRDefault="00415454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begin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ing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our attention on using mental math as a strategy to solve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subtraction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problems. We will work on fluently adding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and subtracting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within 100 using mental strategies such as place value, properties of operations, and/or the relationship between addition and subtraction. Students will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subtract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tens and ones, </w:t>
                      </w:r>
                      <w:r w:rsidR="00FB43C9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find parts of 100 (ex. 72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+__= 100)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subtract on a hundred chart,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and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subtract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multiples of 10. Please continue to practice those basic addition and subtraction facts at home.</w:t>
                      </w: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</w:t>
                            </w:r>
                            <w:r w:rsidR="00531EC1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8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211999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211999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211999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</w:t>
                      </w:r>
                      <w:r w:rsidR="00531EC1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’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453484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C93C2D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(L.</w:t>
                            </w:r>
                            <w:r w:rsidR="00DB40E1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9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 w:rsidR="006F490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The </w:t>
                            </w:r>
                            <w:r w:rsidR="00DB40E1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Kidnapped King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”</w:t>
                            </w:r>
                          </w:p>
                          <w:p w:rsidR="006F490C" w:rsidRPr="006F490C" w:rsidRDefault="006F490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40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culture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DB40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DB40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noun that means the set of customs or habits of a group of people who live near one another. </w:t>
                            </w:r>
                          </w:p>
                          <w:p w:rsidR="006F490C" w:rsidRPr="006F490C" w:rsidRDefault="006F490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40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prince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DB40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noun that means a boy who will become king some day when his father dies. In some countries, like England, there is a king or queen, and their son is called a prince.</w:t>
                            </w:r>
                          </w:p>
                          <w:p w:rsidR="006F490C" w:rsidRPr="006F490C" w:rsidRDefault="006F490C" w:rsidP="006F490C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2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kaleidoscope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EB226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noun that means a toy tube filled with glass that can move. You look through one end and see colored reflections from the glass.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F490C" w:rsidRPr="006F490C" w:rsidRDefault="006F490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2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ea</w:t>
                            </w:r>
                            <w:r w:rsidR="00EB2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ct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EB226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verb that means to act differently.</w:t>
                            </w:r>
                          </w:p>
                          <w:p w:rsidR="004F4BFC" w:rsidRPr="006F490C" w:rsidRDefault="004F4BF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C93C2D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(L.</w:t>
                      </w:r>
                      <w:r w:rsidR="00DB40E1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9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 w:rsidR="006F490C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The </w:t>
                      </w:r>
                      <w:r w:rsidR="00DB40E1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Kidnapped King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”</w:t>
                      </w:r>
                    </w:p>
                    <w:p w:rsidR="006F490C" w:rsidRPr="006F490C" w:rsidRDefault="006F490C" w:rsidP="006F490C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B40E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culture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DB40E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</w:t>
                      </w:r>
                      <w:r w:rsidR="00DB40E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noun that means the set of customs or habits of a group of people who live near one another. </w:t>
                      </w:r>
                    </w:p>
                    <w:p w:rsidR="006F490C" w:rsidRPr="006F490C" w:rsidRDefault="006F490C" w:rsidP="006F490C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DB40E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prince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DB40E1">
                        <w:rPr>
                          <w:rFonts w:ascii="Arial" w:hAnsi="Arial" w:cs="Arial"/>
                          <w:sz w:val="22"/>
                          <w:szCs w:val="22"/>
                        </w:rPr>
                        <w:t>a noun that means a boy who will become king some day when his father dies. In some countries, like England, there is a king or queen, and their son is called a prince.</w:t>
                      </w:r>
                    </w:p>
                    <w:p w:rsidR="006F490C" w:rsidRPr="006F490C" w:rsidRDefault="006F490C" w:rsidP="006F490C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B226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kaleidoscope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EB2260">
                        <w:rPr>
                          <w:rFonts w:ascii="Arial" w:hAnsi="Arial" w:cs="Arial"/>
                          <w:sz w:val="22"/>
                          <w:szCs w:val="22"/>
                        </w:rPr>
                        <w:t>a noun that means a toy tube filled with glass that can move. You look through one end and see colored reflections from the glass.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F490C" w:rsidRPr="006F490C" w:rsidRDefault="006F490C" w:rsidP="006F490C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B226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ea</w:t>
                      </w:r>
                      <w:r w:rsidR="00EB2260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ct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EB2260">
                        <w:rPr>
                          <w:rFonts w:ascii="Arial" w:hAnsi="Arial" w:cs="Arial"/>
                          <w:sz w:val="22"/>
                          <w:szCs w:val="22"/>
                        </w:rPr>
                        <w:t>a verb that means to act differently.</w:t>
                      </w:r>
                    </w:p>
                    <w:p w:rsidR="004F4BFC" w:rsidRPr="006F490C" w:rsidRDefault="004F4BF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C7398F" w:rsidRDefault="008B683D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DB40E1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9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DB40E1" w:rsidRDefault="00DB40E1" w:rsidP="00DB40E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Kidnapped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B40E1" w:rsidRDefault="00DB40E1" w:rsidP="00DB40E1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felt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creep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yeast  </w:t>
                            </w:r>
                          </w:p>
                          <w:p w:rsidR="00DB40E1" w:rsidRDefault="00DB40E1" w:rsidP="00DB40E1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shelter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steep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neat</w:t>
                            </w:r>
                          </w:p>
                          <w:p w:rsidR="00DB40E1" w:rsidRDefault="00DB40E1" w:rsidP="00DB40E1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spread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beet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DB40E1" w:rsidRDefault="00DB40E1" w:rsidP="00DB40E1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dead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feast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DB40E1" w:rsidRPr="00DF6645" w:rsidRDefault="00DB40E1" w:rsidP="00DB40E1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head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beast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C7398F" w:rsidRPr="00DF6645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C7398F" w:rsidRDefault="008B683D" w:rsidP="00C7398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DB40E1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9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DB40E1" w:rsidRDefault="00DB40E1" w:rsidP="00DB40E1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Kidnapped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B40E1" w:rsidRDefault="00DB40E1" w:rsidP="00DB40E1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felt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creep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yeast  </w:t>
                      </w:r>
                    </w:p>
                    <w:p w:rsidR="00DB40E1" w:rsidRDefault="00DB40E1" w:rsidP="00DB40E1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shelter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steep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neat</w:t>
                      </w:r>
                    </w:p>
                    <w:p w:rsidR="00DB40E1" w:rsidRDefault="00DB40E1" w:rsidP="00DB40E1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spread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beet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DB40E1" w:rsidRDefault="00DB40E1" w:rsidP="00DB40E1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dead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feast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DB40E1" w:rsidRPr="00DF6645" w:rsidRDefault="00DB40E1" w:rsidP="00DB40E1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head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beast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C7398F" w:rsidRPr="00DF6645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999" w:rsidRDefault="00211999">
      <w:r>
        <w:separator/>
      </w:r>
    </w:p>
  </w:endnote>
  <w:endnote w:type="continuationSeparator" w:id="0">
    <w:p w:rsidR="00211999" w:rsidRDefault="0021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999" w:rsidRDefault="00211999">
      <w:r>
        <w:separator/>
      </w:r>
    </w:p>
  </w:footnote>
  <w:footnote w:type="continuationSeparator" w:id="0">
    <w:p w:rsidR="00211999" w:rsidRDefault="00211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.55pt;height:11.55pt" o:bullet="t">
        <v:imagedata r:id="rId1" o:title="BD14691_"/>
      </v:shape>
    </w:pict>
  </w:numPicBullet>
  <w:numPicBullet w:numPicBulletId="1">
    <w:pict>
      <v:shape id="_x0000_i1153" type="#_x0000_t75" style="width:11.55pt;height:11.55pt" o:bullet="t">
        <v:imagedata r:id="rId2" o:title="BD14866_"/>
      </v:shape>
    </w:pict>
  </w:numPicBullet>
  <w:numPicBullet w:numPicBulletId="2">
    <w:pict>
      <v:shape id="_x0000_i1154" type="#_x0000_t75" style="width:12.9pt;height:12.9pt" o:bullet="t">
        <v:imagedata r:id="rId3" o:title="MCBD21304_0000[1]"/>
      </v:shape>
    </w:pict>
  </w:numPicBullet>
  <w:numPicBullet w:numPicBulletId="3">
    <w:pict>
      <v:shape id="_x0000_i115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15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15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0733F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6D74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999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69DB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0FF2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54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87E95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545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90C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5673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29FB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78A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594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3C0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5F9A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45F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1ED5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0E1"/>
    <w:rsid w:val="00DB4D44"/>
    <w:rsid w:val="00DB5191"/>
    <w:rsid w:val="00DB5492"/>
    <w:rsid w:val="00DB5A90"/>
    <w:rsid w:val="00DB5C4D"/>
    <w:rsid w:val="00DB64D2"/>
    <w:rsid w:val="00DB6B75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3A22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260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2A74"/>
    <w:rsid w:val="00F93ED2"/>
    <w:rsid w:val="00F96214"/>
    <w:rsid w:val="00F973B0"/>
    <w:rsid w:val="00FA09BB"/>
    <w:rsid w:val="00FA0B91"/>
    <w:rsid w:val="00FA185B"/>
    <w:rsid w:val="00FA2123"/>
    <w:rsid w:val="00FA717A"/>
    <w:rsid w:val="00FB43C9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tonyadobson@.pickenscountyschools.org" TargetMode="External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http://jasperele.pickens.k12.ga.u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teresaroper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openxmlformats.org/officeDocument/2006/relationships/hyperlink" Target="mailto:lizpatrick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6AEAD-1398-447F-972B-167D875F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Kelly Bryson</cp:lastModifiedBy>
  <cp:revision>2</cp:revision>
  <cp:lastPrinted>2016-11-17T22:19:00Z</cp:lastPrinted>
  <dcterms:created xsi:type="dcterms:W3CDTF">2016-11-18T13:22:00Z</dcterms:created>
  <dcterms:modified xsi:type="dcterms:W3CDTF">2016-11-18T13:22:00Z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