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A9378A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A05E7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="00BA05E7" w:rsidRPr="00BA05E7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65010D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A05E7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="00E43A22" w:rsidRPr="00E43A2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A9378A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A05E7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7</w:t>
                      </w:r>
                      <w:r w:rsidR="00BA05E7" w:rsidRPr="00BA05E7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65010D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A05E7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11</w:t>
                      </w:r>
                      <w:r w:rsidR="00E43A22" w:rsidRPr="00E43A22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89A20A4" wp14:editId="0BE30C26">
                <wp:simplePos x="0" y="0"/>
                <wp:positionH relativeFrom="column">
                  <wp:posOffset>-577850</wp:posOffset>
                </wp:positionH>
                <wp:positionV relativeFrom="paragraph">
                  <wp:posOffset>158330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Science</w:t>
                            </w:r>
                          </w:p>
                          <w:p w:rsidR="00A50BEB" w:rsidRPr="00A50BEB" w:rsidRDefault="00A50BEB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 w:rsidRPr="00A50BEB"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pt;margin-top:12.4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" filled="f" stroked="f" strokeweight=".5pt">
                <v:textbox>
                  <w:txbxContent>
                    <w:p w:rsid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Science</w:t>
                      </w:r>
                    </w:p>
                    <w:p w:rsidR="00A50BEB" w:rsidRPr="00A50BEB" w:rsidRDefault="00A50BEB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 w:rsidRPr="00A50BEB">
                        <w:rPr>
                          <w:rFonts w:ascii="Arial Black" w:hAnsi="Arial Black"/>
                          <w:sz w:val="23"/>
                          <w:szCs w:val="23"/>
                        </w:rPr>
                        <w:t>States of Matter</w:t>
                      </w: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066F011" wp14:editId="08145CC6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158A4" w:rsidRDefault="008D06CF">
                            <w:pPr>
                              <w:ind w:left="0"/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158A4">
                              <w:rPr>
                                <w:rFonts w:ascii="Arial Black" w:hAnsi="Arial Black"/>
                                <w:sz w:val="23"/>
                                <w:szCs w:val="23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158A4" w:rsidRDefault="00F92A74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  <w:t>Creek and Cherokee Indians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8D06CF" w:rsidRPr="008158A4" w:rsidRDefault="008D06CF">
                      <w:pPr>
                        <w:ind w:left="0"/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</w:pPr>
                      <w:r w:rsidRPr="008158A4">
                        <w:rPr>
                          <w:rFonts w:ascii="Arial Black" w:hAnsi="Arial Black"/>
                          <w:sz w:val="23"/>
                          <w:szCs w:val="23"/>
                          <w:u w:val="single"/>
                        </w:rPr>
                        <w:t>Social Studies</w:t>
                      </w:r>
                    </w:p>
                    <w:p w:rsidR="008D06CF" w:rsidRPr="008158A4" w:rsidRDefault="00F92A74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  <w:r>
                        <w:rPr>
                          <w:rFonts w:ascii="Arial Black" w:hAnsi="Arial Black"/>
                          <w:sz w:val="23"/>
                          <w:szCs w:val="23"/>
                        </w:rPr>
                        <w:t>Creek and Cherokee Indians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37CBEF" wp14:editId="479753ED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BC9E81C" wp14:editId="2BDA4600">
                                  <wp:extent cx="902871" cy="871268"/>
                                  <wp:effectExtent l="0" t="0" r="0" b="0"/>
                                  <wp:docPr id="3" name="Picture 3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37B79F6" wp14:editId="03029FD9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00733F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163F23" w:rsidRPr="00803157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34FF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Please </w:t>
                            </w:r>
                            <w:r w:rsidR="00973B7D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check your child’s agenda each night and</w:t>
                            </w:r>
                            <w:r w:rsidR="00534FF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init</w:t>
                            </w:r>
                            <w:r w:rsidR="00973B7D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ial.</w:t>
                            </w:r>
                          </w:p>
                          <w:p w:rsidR="00973B7D" w:rsidRPr="0000733F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. * Please </w:t>
                            </w:r>
                            <w:r w:rsidR="00973B7D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place money</w:t>
                            </w: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sent in </w:t>
                            </w:r>
                            <w:r w:rsidR="00973B7D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for lunch, afterschool, etc.   </w:t>
                            </w:r>
                          </w:p>
                          <w:p w:rsidR="00973B7D" w:rsidRPr="0000733F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gramStart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in</w:t>
                            </w:r>
                            <w:proofErr w:type="gramEnd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an envelope labeled</w:t>
                            </w:r>
                            <w:r w:rsidR="00534FF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with your child’s name, grade, </w:t>
                            </w:r>
                          </w:p>
                          <w:p w:rsidR="00534FF9" w:rsidRPr="0000733F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gramStart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homeroom</w:t>
                            </w:r>
                            <w:proofErr w:type="gramEnd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teacher’s name, </w:t>
                            </w:r>
                            <w:r w:rsidR="00534FF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amount of money </w:t>
                            </w:r>
                            <w:r w:rsidR="00803157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&amp;</w:t>
                            </w: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purpose</w:t>
                            </w:r>
                            <w:r w:rsidR="00534FF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:rsidR="00236949" w:rsidRPr="0000733F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CF0316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*</w:t>
                            </w:r>
                            <w:r w:rsidR="006E40AB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School starts promptly at 7:45.  </w:t>
                            </w:r>
                            <w:r w:rsidR="00236949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Please make sure your     </w:t>
                            </w:r>
                          </w:p>
                          <w:p w:rsidR="00236949" w:rsidRPr="0000733F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gramStart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child</w:t>
                            </w:r>
                            <w:proofErr w:type="gramEnd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is on time.  Your child may be dropped off as </w:t>
                            </w:r>
                          </w:p>
                          <w:p w:rsidR="00F50F97" w:rsidRPr="0000733F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gramStart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early</w:t>
                            </w:r>
                            <w:proofErr w:type="gramEnd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A7631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as 7:10</w:t>
                            </w: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2D3CD1" w:rsidRPr="0000733F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*</w:t>
                            </w:r>
                            <w:r w:rsidR="00D10BFA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D3CD1"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00733F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proofErr w:type="gramStart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>send</w:t>
                            </w:r>
                            <w:proofErr w:type="gramEnd"/>
                            <w:r w:rsidRPr="0000733F">
                              <w:rPr>
                                <w:rFonts w:ascii="Love Ya Like A Sister" w:hAnsi="Love Ya Like A Sister" w:cs="Arial"/>
                                <w:sz w:val="21"/>
                                <w:szCs w:val="21"/>
                              </w:rPr>
                              <w:t xml:space="preserve"> his/her teacher a note.</w:t>
                            </w:r>
                          </w:p>
                          <w:p w:rsidR="006F490C" w:rsidRPr="006F490C" w:rsidRDefault="00532C2C" w:rsidP="006F490C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* November 6 – Daylight Saving Time ends </w:t>
                            </w:r>
                            <w:r w:rsidRPr="006F490C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 xml:space="preserve">(set </w:t>
                            </w:r>
                            <w:r w:rsidR="002678F7" w:rsidRPr="006F490C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clocks back an hour</w:t>
                            </w:r>
                            <w:r w:rsidRPr="006F490C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2678F7" w:rsidRPr="006F490C" w:rsidRDefault="002678F7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 w:rsidRPr="0000733F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* November 8 – Election Day / In-service </w:t>
                            </w:r>
                            <w:r w:rsidRPr="006F490C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(No School for students)</w:t>
                            </w:r>
                          </w:p>
                          <w:p w:rsidR="006F490C" w:rsidRDefault="006F490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9 – Progress Reports; Fundraiser Game Truck</w:t>
                            </w:r>
                          </w:p>
                          <w:p w:rsidR="006F490C" w:rsidRPr="00BA05E7" w:rsidRDefault="006F490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10 – Thanksgiving Lunch</w:t>
                            </w:r>
                            <w:r w:rsidR="00BA05E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A05E7" w:rsidRPr="00BA05E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(Please prepay for meal ticket - $4</w:t>
                            </w:r>
                            <w:r w:rsidR="00CD572E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per plate</w:t>
                            </w:r>
                            <w:r w:rsidR="00BA05E7" w:rsidRPr="00BA05E7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6F490C" w:rsidRDefault="006F490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11 – Veterans Day / Veterans Day Parade</w:t>
                            </w:r>
                          </w:p>
                          <w:p w:rsidR="00A3037C" w:rsidRDefault="00A3037C" w:rsidP="00803157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16 – Fall Picture Retakes</w:t>
                            </w:r>
                          </w:p>
                          <w:p w:rsidR="00A3037C" w:rsidRPr="0000733F" w:rsidRDefault="00A3037C" w:rsidP="00803157">
                            <w:pPr>
                              <w:ind w:left="9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* November 21 – 25 – Thanksgiving Holidays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973B7D" w:rsidRPr="0000733F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163F23" w:rsidRPr="00803157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534FF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Please </w:t>
                      </w:r>
                      <w:r w:rsidR="00973B7D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check your child’s agenda each night and</w:t>
                      </w:r>
                      <w:r w:rsidR="00534FF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init</w:t>
                      </w:r>
                      <w:r w:rsidR="00973B7D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ial.</w:t>
                      </w:r>
                    </w:p>
                    <w:p w:rsidR="00973B7D" w:rsidRPr="0000733F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. * Please </w:t>
                      </w:r>
                      <w:r w:rsidR="00973B7D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place money</w:t>
                      </w: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sent in </w:t>
                      </w:r>
                      <w:r w:rsidR="00973B7D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for lunch, afterschool, etc.   </w:t>
                      </w:r>
                    </w:p>
                    <w:p w:rsidR="00973B7D" w:rsidRPr="0000733F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    </w:t>
                      </w:r>
                      <w:proofErr w:type="gramStart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in</w:t>
                      </w:r>
                      <w:proofErr w:type="gramEnd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an envelope labeled</w:t>
                      </w:r>
                      <w:r w:rsidR="00534FF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with your child’s name, grade, </w:t>
                      </w:r>
                    </w:p>
                    <w:p w:rsidR="00534FF9" w:rsidRPr="0000733F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    </w:t>
                      </w:r>
                      <w:proofErr w:type="gramStart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homeroom</w:t>
                      </w:r>
                      <w:proofErr w:type="gramEnd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teacher’s name, </w:t>
                      </w:r>
                      <w:r w:rsidR="00534FF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amount of money </w:t>
                      </w:r>
                      <w:r w:rsidR="00803157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&amp;</w:t>
                      </w: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purpose</w:t>
                      </w:r>
                      <w:r w:rsidR="00534FF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. </w:t>
                      </w:r>
                    </w:p>
                    <w:p w:rsidR="00236949" w:rsidRPr="0000733F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</w:t>
                      </w:r>
                      <w:r w:rsidR="00CF0316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*</w:t>
                      </w:r>
                      <w:r w:rsidR="006E40AB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School starts promptly at 7:45.  </w:t>
                      </w:r>
                      <w:r w:rsidR="00236949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Please make sure your     </w:t>
                      </w:r>
                    </w:p>
                    <w:p w:rsidR="00236949" w:rsidRPr="0000733F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    </w:t>
                      </w:r>
                      <w:proofErr w:type="gramStart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child</w:t>
                      </w:r>
                      <w:proofErr w:type="gramEnd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is on time.  Your child may be dropped off as </w:t>
                      </w:r>
                    </w:p>
                    <w:p w:rsidR="00F50F97" w:rsidRPr="0000733F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    </w:t>
                      </w:r>
                      <w:proofErr w:type="gramStart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early</w:t>
                      </w:r>
                      <w:proofErr w:type="gramEnd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</w:t>
                      </w:r>
                      <w:r w:rsidR="001A7631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as 7:10</w:t>
                      </w: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.</w:t>
                      </w:r>
                    </w:p>
                    <w:p w:rsidR="002D3CD1" w:rsidRPr="0000733F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*</w:t>
                      </w:r>
                      <w:r w:rsidR="00D10BFA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</w:t>
                      </w:r>
                      <w:r w:rsidR="002D3CD1"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If your child has a change in transportation, please </w:t>
                      </w:r>
                    </w:p>
                    <w:p w:rsidR="00CF0316" w:rsidRPr="0000733F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     </w:t>
                      </w:r>
                      <w:proofErr w:type="gramStart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>send</w:t>
                      </w:r>
                      <w:proofErr w:type="gramEnd"/>
                      <w:r w:rsidRPr="0000733F">
                        <w:rPr>
                          <w:rFonts w:ascii="Love Ya Like A Sister" w:hAnsi="Love Ya Like A Sister" w:cs="Arial"/>
                          <w:sz w:val="21"/>
                          <w:szCs w:val="21"/>
                        </w:rPr>
                        <w:t xml:space="preserve"> his/her teacher a note.</w:t>
                      </w:r>
                    </w:p>
                    <w:p w:rsidR="006F490C" w:rsidRPr="006F490C" w:rsidRDefault="00532C2C" w:rsidP="006F490C">
                      <w:pPr>
                        <w:ind w:left="90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* November 6 – Daylight Saving Time ends </w:t>
                      </w:r>
                      <w:r w:rsidRPr="006F490C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 xml:space="preserve">(set </w:t>
                      </w:r>
                      <w:r w:rsidR="002678F7" w:rsidRPr="006F490C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clocks back an hour</w:t>
                      </w:r>
                      <w:r w:rsidRPr="006F490C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)</w:t>
                      </w:r>
                    </w:p>
                    <w:p w:rsidR="002678F7" w:rsidRPr="006F490C" w:rsidRDefault="002678F7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 w:rsidRPr="0000733F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* November 8 – Election Day / In-service </w:t>
                      </w:r>
                      <w:r w:rsidRPr="006F490C">
                        <w:rPr>
                          <w:rFonts w:ascii="Love Ya Like A Sister" w:hAnsi="Love Ya Like A Sister" w:cs="Arial"/>
                          <w:sz w:val="20"/>
                        </w:rPr>
                        <w:t>(No School for students)</w:t>
                      </w:r>
                    </w:p>
                    <w:p w:rsidR="006F490C" w:rsidRDefault="006F490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9 – Progress Reports; Fundraiser Game Truck</w:t>
                      </w:r>
                    </w:p>
                    <w:p w:rsidR="006F490C" w:rsidRPr="00BA05E7" w:rsidRDefault="006F490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10 – Thanksgiving Lunch</w:t>
                      </w:r>
                      <w:r w:rsidR="00BA05E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="00BA05E7" w:rsidRPr="00BA05E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(Please prepay for meal ticket - $4</w:t>
                      </w:r>
                      <w:r w:rsidR="00CD572E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per plate</w:t>
                      </w:r>
                      <w:r w:rsidR="00BA05E7" w:rsidRPr="00BA05E7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)</w:t>
                      </w:r>
                    </w:p>
                    <w:p w:rsidR="006F490C" w:rsidRDefault="006F490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11 – Veterans Day / Veterans Day Parade</w:t>
                      </w:r>
                    </w:p>
                    <w:p w:rsidR="00A3037C" w:rsidRDefault="00A3037C" w:rsidP="00803157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16 – Fall Picture Retakes</w:t>
                      </w:r>
                    </w:p>
                    <w:p w:rsidR="00A3037C" w:rsidRPr="0000733F" w:rsidRDefault="00A3037C" w:rsidP="00803157">
                      <w:pPr>
                        <w:ind w:left="9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* November 21 – 25 – Thanksgiving Holidays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7774AD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3C1F5F" w:rsidRPr="007774AD" w:rsidRDefault="007774AD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This is a test free week! We will enjoy</w:t>
                            </w:r>
                            <w:r w:rsidR="00163F23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read</w:t>
                            </w:r>
                            <w:r w:rsidR="00803157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ing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interactive read-alouds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together in class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CA7BF8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We will use this time to read special social studies and fiction books. </w:t>
                            </w:r>
                            <w:r w:rsidR="00587E95"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7774AD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</w:p>
                    <w:p w:rsidR="003C1F5F" w:rsidRPr="007774AD" w:rsidRDefault="007774AD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  <w:r w:rsidRPr="007774AD">
                        <w:rPr>
                          <w:bCs/>
                          <w:sz w:val="25"/>
                          <w:szCs w:val="25"/>
                        </w:rPr>
                        <w:t>This is a test free week! We will enjoy</w:t>
                      </w:r>
                      <w:r w:rsidR="00163F23" w:rsidRPr="007774AD">
                        <w:rPr>
                          <w:bCs/>
                          <w:sz w:val="25"/>
                          <w:szCs w:val="25"/>
                        </w:rPr>
                        <w:t xml:space="preserve"> read</w:t>
                      </w:r>
                      <w:r w:rsidR="00803157" w:rsidRPr="007774AD">
                        <w:rPr>
                          <w:bCs/>
                          <w:sz w:val="25"/>
                          <w:szCs w:val="25"/>
                        </w:rPr>
                        <w:t>ing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 interactive read-alouds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 xml:space="preserve"> together in class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. </w:t>
                      </w:r>
                      <w:r w:rsidR="00CA7BF8"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We will use this time to read special social studies and fiction books. </w:t>
                      </w:r>
                      <w:r w:rsidR="00587E95"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F6645" w:rsidRP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F6645" w:rsidRP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034EA9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A2514A" w:rsidRDefault="008E73B6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</w:t>
                            </w:r>
                            <w:r w:rsidR="002A69D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3F6F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now focus our attention on using mental math as a strategy to so</w:t>
                            </w:r>
                            <w:r w:rsidR="004A13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      </w:r>
                          </w:p>
                          <w:p w:rsidR="00A2514A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A2514A" w:rsidRPr="00A03152" w:rsidRDefault="00A2514A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E95134" wp14:editId="5ADD1061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4B6220" w:rsidRPr="00034EA9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A2514A" w:rsidRDefault="008E73B6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</w:t>
                      </w:r>
                      <w:r w:rsidR="002A69D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CB3F6F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now focus our attention on using mental math as a strategy to so</w:t>
                      </w:r>
                      <w:r w:rsidR="004A137D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</w:r>
                    </w:p>
                    <w:p w:rsidR="00A2514A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A2514A" w:rsidRPr="00A03152" w:rsidRDefault="00A2514A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5DE95134" wp14:editId="5ADD1061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</w:t>
                            </w:r>
                            <w:r w:rsidR="00531EC1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FD66B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FD66B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FD66BC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</w:t>
                      </w:r>
                      <w:r w:rsidR="00531EC1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’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453484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453484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6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4F4BFC" w:rsidRDefault="004F4BF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Default="00A3037C" w:rsidP="006F490C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A3037C" w:rsidRPr="00A3037C" w:rsidRDefault="00A3037C" w:rsidP="00A3037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We will increase our vocabulary through Interactive Read-Aloud</w:t>
                            </w:r>
                            <w:r w:rsidR="007774AD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s</w:t>
                            </w: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in class. No Vocabulary Test this week!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4F4BFC" w:rsidRDefault="004F4BF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Default="00A3037C" w:rsidP="006F490C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A3037C" w:rsidRPr="00A3037C" w:rsidRDefault="00A3037C" w:rsidP="00A3037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We will increase our vocabulary through Interactive Read-Aloud</w:t>
                      </w:r>
                      <w:r w:rsidR="007774AD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s</w:t>
                      </w: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in class. No Vocabulary Test this week!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A3037C" w:rsidRDefault="008B683D" w:rsidP="00A3037C">
                            <w:pPr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A3037C" w:rsidRDefault="00A3037C" w:rsidP="00A3037C">
                            <w:pPr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3037C" w:rsidRPr="00A3037C" w:rsidRDefault="00A3037C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C7398F" w:rsidRPr="00DF6645" w:rsidRDefault="00C7398F" w:rsidP="00A3037C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A3037C" w:rsidRDefault="008B683D" w:rsidP="00A3037C">
                      <w:pPr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A3037C" w:rsidRDefault="00A3037C" w:rsidP="00A3037C">
                      <w:pPr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3037C" w:rsidRPr="00A3037C" w:rsidRDefault="00A3037C" w:rsidP="00A3037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C7398F" w:rsidRPr="00DF6645" w:rsidRDefault="00C7398F" w:rsidP="00A3037C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BC" w:rsidRDefault="00FD66BC">
      <w:r>
        <w:separator/>
      </w:r>
    </w:p>
  </w:endnote>
  <w:endnote w:type="continuationSeparator" w:id="0">
    <w:p w:rsidR="00FD66BC" w:rsidRDefault="00FD6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BC" w:rsidRDefault="00FD66BC">
      <w:r>
        <w:separator/>
      </w:r>
    </w:p>
  </w:footnote>
  <w:footnote w:type="continuationSeparator" w:id="0">
    <w:p w:rsidR="00FD66BC" w:rsidRDefault="00FD6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BD14691_"/>
      </v:shape>
    </w:pict>
  </w:numPicBullet>
  <w:numPicBullet w:numPicBulletId="1">
    <w:pict>
      <v:shape id="_x0000_i1045" type="#_x0000_t75" style="width:11.55pt;height:11.55pt" o:bullet="t">
        <v:imagedata r:id="rId2" o:title="BD14866_"/>
      </v:shape>
    </w:pict>
  </w:numPicBullet>
  <w:numPicBullet w:numPicBulletId="2">
    <w:pict>
      <v:shape id="_x0000_i1046" type="#_x0000_t75" style="width:12.9pt;height:12.9pt" o:bullet="t">
        <v:imagedata r:id="rId3" o:title="MCBD21304_0000[1]"/>
      </v:shape>
    </w:pict>
  </w:numPicBullet>
  <w:numPicBullet w:numPicBulletId="3">
    <w:pict>
      <v:shape id="_x0000_i104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4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4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0733F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69DB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0FF2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6ED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137D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87E95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545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90C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774AD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5673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037C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29FB"/>
    <w:rsid w:val="00A44AC5"/>
    <w:rsid w:val="00A463DB"/>
    <w:rsid w:val="00A50589"/>
    <w:rsid w:val="00A50BEB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78A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594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5E7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5F9A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3F6F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D572E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45F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1ED5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3A22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3462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2A74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D66BC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http://jasperele.pickens.k12.ga.us/" TargetMode="External"/><Relationship Id="rId3" Type="http://schemas.openxmlformats.org/officeDocument/2006/relationships/styles" Target="styles.xml"/><Relationship Id="rId21" Type="http://schemas.openxmlformats.org/officeDocument/2006/relationships/hyperlink" Target="mailto:teresaroper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teresaroper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lizpatrick@.pickenscountyschools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onyadobson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onyadobson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92459-2FFF-40B7-BC49-DB8BC33DC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2016-11-04T15:45:00Z</cp:lastPrinted>
  <dcterms:created xsi:type="dcterms:W3CDTF">2016-11-07T12:51:00Z</dcterms:created>
  <dcterms:modified xsi:type="dcterms:W3CDTF">2016-11-07T12:51:00Z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