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65010D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E73B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CA370B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 w:rsidR="008E73B6" w:rsidRPr="008E73B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t.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A370B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8E73B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CA370B" w:rsidRPr="00CA370B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65010D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8E73B6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</w:t>
                      </w:r>
                      <w:r w:rsidR="00CA370B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7</w:t>
                      </w:r>
                      <w:r w:rsidR="008E73B6" w:rsidRPr="008E73B6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t.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CA370B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 w:rsidR="008E73B6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</w:t>
                      </w:r>
                      <w:r w:rsidR="00CA370B" w:rsidRPr="00CA370B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158A4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8D06CF" w:rsidRPr="00A2514A" w:rsidRDefault="008158A4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  <w:r w:rsidRPr="00CA370B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Cross-Curricular:</w:t>
                            </w:r>
                            <w:r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2514A"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>From</w:t>
                            </w:r>
                            <w:r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CA370B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>Caterpillar</w:t>
                            </w:r>
                            <w:r w:rsidR="00A2514A"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to </w:t>
                            </w:r>
                            <w:r w:rsidR="00CA370B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8D06CF" w:rsidRPr="008158A4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8D06CF" w:rsidRPr="00A2514A" w:rsidRDefault="008158A4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  <w:r w:rsidRPr="00CA370B">
                        <w:rPr>
                          <w:rFonts w:ascii="Arial Black" w:hAnsi="Arial Black"/>
                          <w:b/>
                          <w:sz w:val="20"/>
                        </w:rPr>
                        <w:t>Cross-Curricular:</w:t>
                      </w:r>
                      <w:r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A2514A"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>From</w:t>
                      </w:r>
                      <w:r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 xml:space="preserve"> </w:t>
                      </w:r>
                      <w:r w:rsidR="00CA370B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>Caterpillar</w:t>
                      </w:r>
                      <w:r w:rsidR="00A2514A"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 xml:space="preserve"> to </w:t>
                      </w:r>
                      <w:r w:rsidR="00CA370B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C311ED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GA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C311ED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>
                        <w:rPr>
                          <w:rFonts w:ascii="Arial Black" w:hAnsi="Arial Black"/>
                          <w:sz w:val="23"/>
                          <w:szCs w:val="23"/>
                        </w:rPr>
                        <w:t xml:space="preserve">GA </w:t>
                      </w:r>
                      <w:r>
                        <w:rPr>
                          <w:rFonts w:ascii="Arial Black" w:hAnsi="Arial Black"/>
                          <w:sz w:val="23"/>
                          <w:szCs w:val="23"/>
                        </w:rPr>
                        <w:t>History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2678F7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163F23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34FF9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</w:t>
                            </w:r>
                            <w:r w:rsidR="00973B7D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check your child’s agenda each night and</w:t>
                            </w:r>
                            <w:r w:rsidR="00534FF9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init</w:t>
                            </w:r>
                            <w:r w:rsidR="00973B7D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ial.</w:t>
                            </w:r>
                          </w:p>
                          <w:p w:rsidR="00973B7D" w:rsidRPr="002678F7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* Please </w:t>
                            </w:r>
                            <w:r w:rsidR="00973B7D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place money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sent in </w:t>
                            </w:r>
                            <w:r w:rsidR="00973B7D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for lunch, afterschool, etc.   </w:t>
                            </w:r>
                          </w:p>
                          <w:p w:rsidR="00973B7D" w:rsidRPr="002678F7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in an envelope labeled</w:t>
                            </w:r>
                            <w:r w:rsidR="00534FF9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with your child’s name, grade, </w:t>
                            </w:r>
                          </w:p>
                          <w:p w:rsidR="00534FF9" w:rsidRPr="002678F7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homeroom teacher’s name, </w:t>
                            </w:r>
                            <w:r w:rsidR="00534FF9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amount of money </w:t>
                            </w:r>
                            <w:r w:rsidR="00803157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&amp;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purpose</w:t>
                            </w:r>
                            <w:r w:rsidR="00534FF9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236949" w:rsidRPr="002678F7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CF0316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6E40AB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School starts promptly at 7:45.  </w:t>
                            </w:r>
                            <w:r w:rsidR="00236949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make sure your     </w:t>
                            </w:r>
                          </w:p>
                          <w:p w:rsidR="00236949" w:rsidRPr="002678F7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2678F7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early </w:t>
                            </w:r>
                            <w:r w:rsidR="001A7631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as 7:10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D3CD1" w:rsidRPr="002678F7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</w:t>
                            </w:r>
                            <w:r w:rsidR="00D10BFA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D3CD1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Pr="002678F7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send his/her teacher a note.</w:t>
                            </w:r>
                          </w:p>
                          <w:p w:rsidR="00532C2C" w:rsidRPr="002678F7" w:rsidRDefault="00803157" w:rsidP="008E73B6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</w:t>
                            </w:r>
                            <w:r w:rsidR="00532C2C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October 17 – School Bus Driver Appreciation Day</w:t>
                            </w:r>
                          </w:p>
                          <w:p w:rsidR="0065010D" w:rsidRPr="002678F7" w:rsidRDefault="0065010D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24 – 28 – Red Ribbon Week</w:t>
                            </w:r>
                          </w:p>
                          <w:p w:rsidR="002B79C3" w:rsidRPr="002678F7" w:rsidRDefault="0065010D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28 – Fall Carnival (6 pm – 8 pm)</w:t>
                            </w:r>
                            <w:r w:rsidR="00803157"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8E73B6" w:rsidRPr="002678F7" w:rsidRDefault="008E73B6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November 1 – Santa Pictures</w:t>
                            </w:r>
                          </w:p>
                          <w:p w:rsidR="00532C2C" w:rsidRPr="002678F7" w:rsidRDefault="00532C2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November 6 – Daylight Saving Time ends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 xml:space="preserve">(set </w:t>
                            </w:r>
                            <w:r w:rsidR="002678F7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>clocks back an hour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>)</w:t>
                            </w:r>
                          </w:p>
                          <w:p w:rsidR="002678F7" w:rsidRPr="002678F7" w:rsidRDefault="002678F7" w:rsidP="00803157">
                            <w:pPr>
                              <w:ind w:left="9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* November 8 – Election Day / In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-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service 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(No 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S</w:t>
                            </w:r>
                            <w:r w:rsidRPr="002678F7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chool for students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973B7D" w:rsidRPr="002678F7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163F23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534FF9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</w:t>
                      </w:r>
                      <w:r w:rsidR="00973B7D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check your child’s agenda each night and</w:t>
                      </w:r>
                      <w:r w:rsidR="00534FF9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init</w:t>
                      </w:r>
                      <w:r w:rsidR="00973B7D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ial.</w:t>
                      </w:r>
                    </w:p>
                    <w:p w:rsidR="00973B7D" w:rsidRPr="002678F7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* Please </w:t>
                      </w:r>
                      <w:r w:rsidR="00973B7D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place money</w:t>
                      </w: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sent in </w:t>
                      </w:r>
                      <w:r w:rsidR="00973B7D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for lunch, afterschool, etc.   </w:t>
                      </w:r>
                    </w:p>
                    <w:p w:rsidR="00973B7D" w:rsidRPr="002678F7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in an envelope labeled</w:t>
                      </w:r>
                      <w:r w:rsidR="00534FF9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with your child’s name, grade, </w:t>
                      </w:r>
                    </w:p>
                    <w:p w:rsidR="00534FF9" w:rsidRPr="002678F7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homeroom teacher’s name, </w:t>
                      </w:r>
                      <w:r w:rsidR="00534FF9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amount of money </w:t>
                      </w:r>
                      <w:r w:rsidR="00803157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&amp;</w:t>
                      </w: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purpose</w:t>
                      </w:r>
                      <w:r w:rsidR="00534FF9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236949" w:rsidRPr="002678F7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</w:t>
                      </w:r>
                      <w:r w:rsidR="00CF0316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6E40AB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School starts promptly at 7:45.  </w:t>
                      </w:r>
                      <w:r w:rsidR="00236949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make sure your     </w:t>
                      </w:r>
                    </w:p>
                    <w:p w:rsidR="00236949" w:rsidRPr="002678F7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child is on time.  Your child may be dropped off as </w:t>
                      </w:r>
                    </w:p>
                    <w:p w:rsidR="00F50F97" w:rsidRPr="002678F7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early </w:t>
                      </w:r>
                      <w:r w:rsidR="001A7631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as 7:10</w:t>
                      </w: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.</w:t>
                      </w:r>
                    </w:p>
                    <w:p w:rsidR="002D3CD1" w:rsidRPr="002678F7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</w:t>
                      </w:r>
                      <w:r w:rsidR="00D10BFA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2D3CD1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If your child has a change in transportation, please </w:t>
                      </w:r>
                    </w:p>
                    <w:p w:rsidR="00CF0316" w:rsidRPr="002678F7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send his/her teacher a note.</w:t>
                      </w:r>
                    </w:p>
                    <w:p w:rsidR="00532C2C" w:rsidRPr="002678F7" w:rsidRDefault="00803157" w:rsidP="008E73B6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</w:t>
                      </w:r>
                      <w:r w:rsidR="00532C2C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October 17 – School Bus Driver Appreciation Day</w:t>
                      </w:r>
                    </w:p>
                    <w:p w:rsidR="0065010D" w:rsidRPr="002678F7" w:rsidRDefault="0065010D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24 – 28 – Red Ribbon Week</w:t>
                      </w:r>
                    </w:p>
                    <w:p w:rsidR="002B79C3" w:rsidRPr="002678F7" w:rsidRDefault="0065010D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28 – Fall Carnival (6 pm – 8 pm)</w:t>
                      </w:r>
                      <w:r w:rsidR="00803157"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8E73B6" w:rsidRPr="002678F7" w:rsidRDefault="008E73B6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November 1 – Santa Pictures</w:t>
                      </w:r>
                    </w:p>
                    <w:p w:rsidR="00532C2C" w:rsidRPr="002678F7" w:rsidRDefault="00532C2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November 6 – Daylight Saving Time ends</w:t>
                      </w:r>
                      <w:r w:rsidRPr="002678F7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 w:rsidRPr="002678F7">
                        <w:rPr>
                          <w:rFonts w:ascii="Love Ya Like A Sister" w:hAnsi="Love Ya Like A Sister" w:cs="Arial"/>
                          <w:sz w:val="20"/>
                        </w:rPr>
                        <w:t xml:space="preserve">(set </w:t>
                      </w:r>
                      <w:r w:rsidR="002678F7">
                        <w:rPr>
                          <w:rFonts w:ascii="Love Ya Like A Sister" w:hAnsi="Love Ya Like A Sister" w:cs="Arial"/>
                          <w:sz w:val="20"/>
                        </w:rPr>
                        <w:t>clocks back an hour</w:t>
                      </w:r>
                      <w:r w:rsidRPr="002678F7">
                        <w:rPr>
                          <w:rFonts w:ascii="Love Ya Like A Sister" w:hAnsi="Love Ya Like A Sister" w:cs="Arial"/>
                          <w:sz w:val="20"/>
                        </w:rPr>
                        <w:t>)</w:t>
                      </w:r>
                    </w:p>
                    <w:p w:rsidR="002678F7" w:rsidRPr="002678F7" w:rsidRDefault="002678F7" w:rsidP="00803157">
                      <w:pPr>
                        <w:ind w:left="9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* November 8 – Election Day / In</w:t>
                      </w: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-</w:t>
                      </w:r>
                      <w:r w:rsidRPr="002678F7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service </w:t>
                      </w:r>
                      <w:r w:rsidRPr="002678F7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(No </w:t>
                      </w:r>
                      <w:r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S</w:t>
                      </w:r>
                      <w:r w:rsidRPr="002678F7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chool for students</w:t>
                      </w: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)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>W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CA370B">
                              <w:rPr>
                                <w:bCs/>
                              </w:rPr>
                              <w:t>begin</w:t>
                            </w:r>
                            <w:r w:rsidR="00163F23">
                              <w:rPr>
                                <w:bCs/>
                              </w:rPr>
                              <w:t xml:space="preserve"> read</w:t>
                            </w:r>
                            <w:r w:rsidR="00803157">
                              <w:rPr>
                                <w:bCs/>
                              </w:rPr>
                              <w:t>ing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Pr="00CA7BF8">
                              <w:rPr>
                                <w:bCs/>
                              </w:rPr>
                              <w:t>“</w:t>
                            </w:r>
                            <w:r w:rsidR="00DD0188">
                              <w:rPr>
                                <w:bCs/>
                              </w:rPr>
                              <w:t xml:space="preserve">From </w:t>
                            </w:r>
                            <w:r w:rsidR="00CA370B">
                              <w:rPr>
                                <w:bCs/>
                              </w:rPr>
                              <w:t>Caterpillar</w:t>
                            </w:r>
                            <w:r w:rsidR="00DD0188">
                              <w:rPr>
                                <w:bCs/>
                              </w:rPr>
                              <w:t xml:space="preserve"> to </w:t>
                            </w:r>
                            <w:r w:rsidR="00CA370B">
                              <w:rPr>
                                <w:bCs/>
                              </w:rPr>
                              <w:t>Butterfly</w:t>
                            </w:r>
                            <w:r w:rsidRPr="00CA7BF8">
                              <w:rPr>
                                <w:bCs/>
                              </w:rPr>
                              <w:t>”</w:t>
                            </w:r>
                            <w:r w:rsidR="00DD0188">
                              <w:rPr>
                                <w:bCs/>
                              </w:rPr>
                              <w:t xml:space="preserve"> </w:t>
                            </w:r>
                            <w:r w:rsidR="00DD0188" w:rsidRPr="00DD0188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CA370B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DD0188" w:rsidRPr="00DD0188">
                              <w:rPr>
                                <w:b/>
                                <w:bCs/>
                              </w:rPr>
                              <w:t>)</w:t>
                            </w:r>
                            <w:r w:rsidRPr="00CA7BF8">
                              <w:rPr>
                                <w:bCs/>
                              </w:rPr>
                              <w:t xml:space="preserve"> by </w:t>
                            </w:r>
                            <w:r w:rsidR="00CA370B">
                              <w:rPr>
                                <w:bCs/>
                              </w:rPr>
                              <w:t>Dr. Gerald Legg</w:t>
                            </w:r>
                            <w:r w:rsidR="008E73B6">
                              <w:rPr>
                                <w:bCs/>
                              </w:rPr>
                              <w:t>.</w:t>
                            </w:r>
                            <w:r w:rsidR="00194E86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We will</w:t>
                            </w:r>
                            <w:r w:rsidR="00264570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CA7BF8">
                              <w:rPr>
                                <w:bCs/>
                              </w:rPr>
                              <w:t>,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F81BDD">
                              <w:rPr>
                                <w:bCs/>
                              </w:rPr>
                              <w:t xml:space="preserve">vocabulary, </w:t>
                            </w:r>
                            <w:r w:rsidR="00DD0188">
                              <w:rPr>
                                <w:bCs/>
                              </w:rPr>
                              <w:t>&amp;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increasing our knowledge of </w:t>
                            </w:r>
                            <w:r w:rsidR="00F81BDD">
                              <w:rPr>
                                <w:bCs/>
                              </w:rPr>
                              <w:t>text structure</w:t>
                            </w:r>
                            <w:r w:rsidR="00DD0188">
                              <w:rPr>
                                <w:bCs/>
                              </w:rPr>
                              <w:t xml:space="preserve"> (</w:t>
                            </w:r>
                            <w:r w:rsidR="00CA370B">
                              <w:rPr>
                                <w:bCs/>
                              </w:rPr>
                              <w:t>cycle</w:t>
                            </w:r>
                            <w:r w:rsidR="00DD0188">
                              <w:rPr>
                                <w:bCs/>
                              </w:rPr>
                              <w:t>)</w:t>
                            </w:r>
                            <w:r w:rsidR="00163F23">
                              <w:rPr>
                                <w:bCs/>
                              </w:rPr>
                              <w:t>.</w:t>
                            </w:r>
                            <w:r w:rsidR="00DD0188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615C30" w:rsidRPr="00CA7BF8" w:rsidRDefault="00C7398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Tuesd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25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8E73B6">
                              <w:rPr>
                                <w:bCs/>
                              </w:rPr>
                              <w:t xml:space="preserve">From </w:t>
                            </w:r>
                            <w:r w:rsidR="00C7398F">
                              <w:rPr>
                                <w:bCs/>
                              </w:rPr>
                              <w:t>Caterpillar</w:t>
                            </w:r>
                            <w:r w:rsidR="008E73B6">
                              <w:rPr>
                                <w:bCs/>
                              </w:rPr>
                              <w:t xml:space="preserve"> to </w:t>
                            </w:r>
                            <w:r w:rsidR="00C7398F">
                              <w:rPr>
                                <w:bCs/>
                              </w:rPr>
                              <w:t>Butterfly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</w:p>
                          <w:p w:rsidR="00615C30" w:rsidRPr="00CA7BF8" w:rsidRDefault="00C7398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24</w:t>
                            </w:r>
                          </w:p>
                          <w:p w:rsidR="00DF1E76" w:rsidRPr="00CA7BF8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C7398F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>W</w:t>
                      </w:r>
                      <w:r w:rsidR="00CA7BF8" w:rsidRPr="00CA7BF8">
                        <w:rPr>
                          <w:bCs/>
                        </w:rPr>
                        <w:t xml:space="preserve">e will </w:t>
                      </w:r>
                      <w:r w:rsidR="00CA370B">
                        <w:rPr>
                          <w:bCs/>
                        </w:rPr>
                        <w:t>begin</w:t>
                      </w:r>
                      <w:r w:rsidR="00163F23">
                        <w:rPr>
                          <w:bCs/>
                        </w:rPr>
                        <w:t xml:space="preserve"> read</w:t>
                      </w:r>
                      <w:r w:rsidR="00803157">
                        <w:rPr>
                          <w:bCs/>
                        </w:rPr>
                        <w:t>ing</w:t>
                      </w:r>
                      <w:r w:rsidR="00CA7BF8" w:rsidRPr="00CA7BF8">
                        <w:rPr>
                          <w:bCs/>
                        </w:rPr>
                        <w:t xml:space="preserve"> </w:t>
                      </w:r>
                      <w:r w:rsidRPr="00CA7BF8">
                        <w:rPr>
                          <w:bCs/>
                        </w:rPr>
                        <w:t>“</w:t>
                      </w:r>
                      <w:r w:rsidR="00DD0188">
                        <w:rPr>
                          <w:bCs/>
                        </w:rPr>
                        <w:t xml:space="preserve">From </w:t>
                      </w:r>
                      <w:r w:rsidR="00CA370B">
                        <w:rPr>
                          <w:bCs/>
                        </w:rPr>
                        <w:t>Caterpillar</w:t>
                      </w:r>
                      <w:r w:rsidR="00DD0188">
                        <w:rPr>
                          <w:bCs/>
                        </w:rPr>
                        <w:t xml:space="preserve"> to </w:t>
                      </w:r>
                      <w:r w:rsidR="00CA370B">
                        <w:rPr>
                          <w:bCs/>
                        </w:rPr>
                        <w:t>Butterfly</w:t>
                      </w:r>
                      <w:r w:rsidRPr="00CA7BF8">
                        <w:rPr>
                          <w:bCs/>
                        </w:rPr>
                        <w:t>”</w:t>
                      </w:r>
                      <w:r w:rsidR="00DD0188">
                        <w:rPr>
                          <w:bCs/>
                        </w:rPr>
                        <w:t xml:space="preserve"> </w:t>
                      </w:r>
                      <w:r w:rsidR="00DD0188" w:rsidRPr="00DD0188">
                        <w:rPr>
                          <w:b/>
                          <w:bCs/>
                        </w:rPr>
                        <w:t>(L.</w:t>
                      </w:r>
                      <w:r w:rsidR="00CA370B">
                        <w:rPr>
                          <w:b/>
                          <w:bCs/>
                        </w:rPr>
                        <w:t>7</w:t>
                      </w:r>
                      <w:r w:rsidR="00DD0188" w:rsidRPr="00DD0188">
                        <w:rPr>
                          <w:b/>
                          <w:bCs/>
                        </w:rPr>
                        <w:t>)</w:t>
                      </w:r>
                      <w:r w:rsidRPr="00CA7BF8">
                        <w:rPr>
                          <w:bCs/>
                        </w:rPr>
                        <w:t xml:space="preserve"> by </w:t>
                      </w:r>
                      <w:r w:rsidR="00CA370B">
                        <w:rPr>
                          <w:bCs/>
                        </w:rPr>
                        <w:t>Dr. Gerald Legg</w:t>
                      </w:r>
                      <w:r w:rsidR="008E73B6">
                        <w:rPr>
                          <w:bCs/>
                        </w:rPr>
                        <w:t>.</w:t>
                      </w:r>
                      <w:r w:rsidR="00194E86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We will</w:t>
                      </w:r>
                      <w:r w:rsidR="00264570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concentrate on comprehension, fluency</w:t>
                      </w:r>
                      <w:r w:rsidR="00CA7BF8" w:rsidRPr="00CA7BF8">
                        <w:rPr>
                          <w:bCs/>
                        </w:rPr>
                        <w:t>,</w:t>
                      </w:r>
                      <w:r w:rsidR="00EE2FED" w:rsidRPr="00CA7BF8">
                        <w:rPr>
                          <w:bCs/>
                        </w:rPr>
                        <w:t xml:space="preserve"> </w:t>
                      </w:r>
                      <w:r w:rsidR="00F81BDD">
                        <w:rPr>
                          <w:bCs/>
                        </w:rPr>
                        <w:t xml:space="preserve">vocabulary, </w:t>
                      </w:r>
                      <w:r w:rsidR="00DD0188">
                        <w:rPr>
                          <w:bCs/>
                        </w:rPr>
                        <w:t>&amp;</w:t>
                      </w:r>
                      <w:r w:rsidR="00EE2FED" w:rsidRPr="00CA7BF8">
                        <w:rPr>
                          <w:bCs/>
                        </w:rPr>
                        <w:t xml:space="preserve"> increasing our knowledge of </w:t>
                      </w:r>
                      <w:r w:rsidR="00F81BDD">
                        <w:rPr>
                          <w:bCs/>
                        </w:rPr>
                        <w:t>text structure</w:t>
                      </w:r>
                      <w:r w:rsidR="00DD0188">
                        <w:rPr>
                          <w:bCs/>
                        </w:rPr>
                        <w:t xml:space="preserve"> (</w:t>
                      </w:r>
                      <w:r w:rsidR="00CA370B">
                        <w:rPr>
                          <w:bCs/>
                        </w:rPr>
                        <w:t>cycle</w:t>
                      </w:r>
                      <w:r w:rsidR="00DD0188">
                        <w:rPr>
                          <w:bCs/>
                        </w:rPr>
                        <w:t>)</w:t>
                      </w:r>
                      <w:r w:rsidR="00163F23">
                        <w:rPr>
                          <w:bCs/>
                        </w:rPr>
                        <w:t>.</w:t>
                      </w:r>
                      <w:r w:rsidR="00DD0188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 xml:space="preserve"> </w:t>
                      </w:r>
                    </w:p>
                    <w:p w:rsidR="00615C30" w:rsidRPr="00CA7BF8" w:rsidRDefault="00C7398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Tuesd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25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8E73B6">
                        <w:rPr>
                          <w:bCs/>
                        </w:rPr>
                        <w:t xml:space="preserve">From </w:t>
                      </w:r>
                      <w:r w:rsidR="00C7398F">
                        <w:rPr>
                          <w:bCs/>
                        </w:rPr>
                        <w:t>Caterpillar</w:t>
                      </w:r>
                      <w:r w:rsidR="008E73B6">
                        <w:rPr>
                          <w:bCs/>
                        </w:rPr>
                        <w:t xml:space="preserve"> to </w:t>
                      </w:r>
                      <w:r w:rsidR="00C7398F">
                        <w:rPr>
                          <w:bCs/>
                        </w:rPr>
                        <w:t>Butterfly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</w:p>
                    <w:p w:rsidR="00615C30" w:rsidRPr="00CA7BF8" w:rsidRDefault="00C7398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24</w:t>
                      </w:r>
                    </w:p>
                    <w:p w:rsidR="00DF1E76" w:rsidRPr="00CA7BF8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</w:t>
                      </w:r>
                      <w:r w:rsidR="00BB7FCB" w:rsidRPr="00DD0188">
                        <w:rPr>
                          <w:b/>
                          <w:bCs/>
                        </w:rPr>
                        <w:t xml:space="preserve">Lesson </w:t>
                      </w:r>
                      <w:r w:rsidR="00C7398F">
                        <w:rPr>
                          <w:b/>
                          <w:bCs/>
                        </w:rPr>
                        <w:t>7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7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From 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Caterpillar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to 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Butterfly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C7398F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crack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lay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mailman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C7398F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spam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hail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hailstorm</w:t>
                            </w:r>
                          </w:p>
                          <w:p w:rsidR="00DF6645" w:rsidRDefault="00C7398F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land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drain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grateful</w:t>
                            </w:r>
                          </w:p>
                          <w:p w:rsidR="00DF6645" w:rsidRDefault="00C7398F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mate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snail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relay</w:t>
                            </w:r>
                          </w:p>
                          <w:p w:rsidR="00DF6645" w:rsidRPr="00DF6645" w:rsidRDefault="00DD0188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</w:t>
                            </w:r>
                            <w:r w:rsidR="00C7398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7398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grace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C7398F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7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From </w:t>
                      </w:r>
                      <w:r w:rsidR="00C7398F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Caterpillar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to </w:t>
                      </w:r>
                      <w:r w:rsidR="00C7398F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Butterfly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C7398F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crack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lay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mailman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C7398F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spam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hail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hailstorm</w:t>
                      </w:r>
                    </w:p>
                    <w:p w:rsidR="00DF6645" w:rsidRDefault="00C7398F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land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drain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grateful</w:t>
                      </w:r>
                    </w:p>
                    <w:p w:rsidR="00DF6645" w:rsidRDefault="00C7398F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mate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snail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relay</w:t>
                      </w:r>
                    </w:p>
                    <w:p w:rsidR="00DF6645" w:rsidRPr="00DF6645" w:rsidRDefault="00DD0188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</w:t>
                      </w:r>
                      <w:r w:rsidR="00C7398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y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C7398F">
                        <w:rPr>
                          <w:rFonts w:ascii="Times New Roman" w:hAnsi="Times New Roman"/>
                          <w:sz w:val="32"/>
                          <w:szCs w:val="32"/>
                        </w:rPr>
                        <w:t>grace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A2514A" w:rsidRDefault="008E73B6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continue to </w:t>
                            </w:r>
                            <w:r w:rsidR="00034EA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focus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nderstanding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ubtraction.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Students will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continue to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295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use subtraction strategies such as </w:t>
                            </w:r>
                            <w:r w:rsidR="003C7D3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“think addition” to subtract doubles and making 10 to subtract. 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</w:t>
                            </w:r>
                            <w:r w:rsidR="00034EA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continue to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write number sentences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solve story problems using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 variety of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strategies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2678F7" w:rsidRDefault="002678F7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Pr="00A03152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A2514A" w:rsidRDefault="008E73B6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continue to </w:t>
                      </w:r>
                      <w:r w:rsidR="00034EA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focus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nderstanding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ubtraction.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Students will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continue to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CD295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use subtraction strategies such as </w:t>
                      </w:r>
                      <w:r w:rsidR="003C7D3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“think addition” to subtract doubles and making 10 to subtract. 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</w:t>
                      </w:r>
                      <w:r w:rsidR="00034EA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continue to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write number sentences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solve story problems using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 variety of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strategies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678F7" w:rsidRDefault="002678F7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Pr="00A03152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</w:t>
                            </w:r>
                            <w:r w:rsidR="00531EC1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CB397A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CB397A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CB397A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</w:t>
                      </w:r>
                      <w:r w:rsidR="00531EC1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’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453484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6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C93C2D" w:rsidRDefault="004E2AF8" w:rsidP="00C93C2D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(L.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7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From 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Caterpillar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to 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Butterfly”</w:t>
                            </w:r>
                          </w:p>
                          <w:p w:rsidR="004E2AF8" w:rsidRPr="005A12F5" w:rsidRDefault="00C93C2D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8004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i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nsect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C7398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 type of animal that has a hard outer skin and three body parts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(head, abdomen, and thorax). A butterfly is an insect.</w:t>
                            </w:r>
                            <w:r w:rsidR="00E156D9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37E99" w:rsidRPr="005A12F5" w:rsidRDefault="004F4BFC" w:rsidP="00C93C2D">
                            <w:pPr>
                              <w:ind w:left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develop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means to grow and change</w:t>
                            </w:r>
                            <w:r w:rsidR="00A2514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5A12F5" w:rsidRPr="005A12F5" w:rsidRDefault="00780046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F4BF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butterfly</w:t>
                            </w:r>
                            <w:r w:rsidR="00194E86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194E86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 type of insect that develops from a caterpillar, becomes a pupa, and flies only in the day time.</w:t>
                            </w:r>
                          </w:p>
                          <w:p w:rsidR="005E660A" w:rsidRDefault="00537E99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F4BF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pupa</w:t>
                            </w:r>
                            <w:r w:rsidR="00654141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occurs as the larva changes completely inside a cocoon</w:t>
                            </w:r>
                            <w:r w:rsidR="003C7D3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E16D39" w:rsidRDefault="004F4BFC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fact </w:t>
                            </w:r>
                            <w:r w:rsidRPr="004F4BF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fact is something that is always true. </w:t>
                            </w:r>
                          </w:p>
                          <w:p w:rsidR="004F4BFC" w:rsidRPr="005A12F5" w:rsidRDefault="00E16D39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16D39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opinion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16D39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 opinion is what someone thinks that may not be true for everyone.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C93C2D" w:rsidRDefault="004E2AF8" w:rsidP="00C93C2D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(L.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7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From 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Caterpillar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to 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Butterfly”</w:t>
                      </w:r>
                    </w:p>
                    <w:p w:rsidR="004E2AF8" w:rsidRPr="005A12F5" w:rsidRDefault="00C93C2D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="00780046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i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nsect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="00C7398F">
                        <w:rPr>
                          <w:rFonts w:ascii="Arial" w:hAnsi="Arial" w:cs="Arial"/>
                          <w:sz w:val="23"/>
                          <w:szCs w:val="23"/>
                        </w:rPr>
                        <w:t>a type of animal that has a hard outer skin and three body parts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(head, abdomen, and thorax). A butterfly is an insect.</w:t>
                      </w:r>
                      <w:r w:rsidR="00E156D9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37E99" w:rsidRPr="005A12F5" w:rsidRDefault="004F4BFC" w:rsidP="00C93C2D">
                      <w:pPr>
                        <w:ind w:left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develop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means to grow and change</w:t>
                      </w:r>
                      <w:r w:rsidR="00A2514A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5A12F5" w:rsidRPr="005A12F5" w:rsidRDefault="00780046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4F4BFC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butterfly</w:t>
                      </w:r>
                      <w:r w:rsidR="00194E86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="00194E86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>a type of insect that develops from a caterpillar, becomes a pupa, and flies only in the day time.</w:t>
                      </w:r>
                    </w:p>
                    <w:p w:rsidR="005E660A" w:rsidRDefault="00537E99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="004F4BFC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pupa</w:t>
                      </w:r>
                      <w:r w:rsidR="00654141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>occurs as the larva changes completely inside a cocoon</w:t>
                      </w:r>
                      <w:r w:rsidR="003C7D3F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E16D39" w:rsidRDefault="004F4BFC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fact </w:t>
                      </w:r>
                      <w:r w:rsidRPr="004F4BFC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fact is something that is always true. </w:t>
                      </w:r>
                    </w:p>
                    <w:p w:rsidR="004F4BFC" w:rsidRPr="005A12F5" w:rsidRDefault="00E16D39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16D39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opinion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16D39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>n opinion is what someone thinks that may not be true for everyone.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C7398F" w:rsidRDefault="008B683D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7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C7398F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From Caterpillar to Butterfly</w:t>
                            </w:r>
                            <w:r w:rsidR="00C7398F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C7398F" w:rsidRDefault="00C7398F" w:rsidP="00C7398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crack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lay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</w:p>
                          <w:p w:rsidR="00C7398F" w:rsidRDefault="00C7398F" w:rsidP="00C7398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spam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hail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C7398F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land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drain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C7398F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mate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snail             </w:t>
                            </w:r>
                          </w:p>
                          <w:p w:rsidR="00C7398F" w:rsidRPr="00DF6645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pay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grace      </w:t>
                            </w:r>
                          </w:p>
                          <w:p w:rsidR="00DD0188" w:rsidRPr="00DF6645" w:rsidRDefault="00DD0188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C7398F" w:rsidRDefault="008B683D" w:rsidP="00C7398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C7398F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7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C7398F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C7398F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From Caterpillar to Butterfly</w:t>
                      </w:r>
                      <w:r w:rsidR="00C7398F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C7398F" w:rsidRDefault="00C7398F" w:rsidP="00C7398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crack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lay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</w:t>
                      </w:r>
                    </w:p>
                    <w:p w:rsidR="00C7398F" w:rsidRDefault="00C7398F" w:rsidP="00C7398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spam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hail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C7398F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land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drain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C7398F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mate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snail             </w:t>
                      </w:r>
                    </w:p>
                    <w:p w:rsidR="00C7398F" w:rsidRPr="00DF6645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pay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grace      </w:t>
                      </w:r>
                    </w:p>
                    <w:p w:rsidR="00DD0188" w:rsidRPr="00DF6645" w:rsidRDefault="00DD0188" w:rsidP="00C7398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97A" w:rsidRDefault="00CB397A">
      <w:r>
        <w:separator/>
      </w:r>
    </w:p>
  </w:endnote>
  <w:endnote w:type="continuationSeparator" w:id="0">
    <w:p w:rsidR="00CB397A" w:rsidRDefault="00CB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97A" w:rsidRDefault="00CB397A">
      <w:r>
        <w:separator/>
      </w:r>
    </w:p>
  </w:footnote>
  <w:footnote w:type="continuationSeparator" w:id="0">
    <w:p w:rsidR="00CB397A" w:rsidRDefault="00CB3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397A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4EEC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http://jasperele.pickens.k12.ga.us/" TargetMode="External"/><Relationship Id="rId3" Type="http://schemas.openxmlformats.org/officeDocument/2006/relationships/styles" Target="styles.xml"/><Relationship Id="rId21" Type="http://schemas.openxmlformats.org/officeDocument/2006/relationships/hyperlink" Target="mailto:teresaroper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teresaroper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lizpatrick@.pickenscountyschool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onyadobson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onyadobson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C2F2A-4D71-4640-848B-34115FBD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2016-10-14T11:41:00Z</cp:lastPrinted>
  <dcterms:created xsi:type="dcterms:W3CDTF">2016-10-17T11:37:00Z</dcterms:created>
  <dcterms:modified xsi:type="dcterms:W3CDTF">2016-10-17T11:37:00Z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