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CE01DE" w:rsidP="0079094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13AAED" wp14:editId="7191215C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CA7BF8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Sept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5</w:t>
                            </w:r>
                            <w:r w:rsidRP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Sept.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9</w:t>
                            </w:r>
                            <w:r w:rsidRP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6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YsNAIAAFU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CA7BF8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Sept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5</w:t>
                      </w:r>
                      <w:r w:rsidRPr="00CA7BF8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Sept.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9</w:t>
                      </w:r>
                      <w:r w:rsidRPr="00CA7BF8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7855681" wp14:editId="51548F8B">
                <wp:simplePos x="0" y="0"/>
                <wp:positionH relativeFrom="page">
                  <wp:posOffset>4111625</wp:posOffset>
                </wp:positionH>
                <wp:positionV relativeFrom="page">
                  <wp:posOffset>327660</wp:posOffset>
                </wp:positionV>
                <wp:extent cx="3381375" cy="1854200"/>
                <wp:effectExtent l="19050" t="19050" r="47625" b="3175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854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In writer’s workshop</w:t>
                            </w:r>
                            <w:r w:rsidR="002236C4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39D6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students</w:t>
                            </w: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will </w:t>
                            </w:r>
                            <w:r w:rsidR="005F39D6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continue to plan and draft. We will focus on writing with detail</w:t>
                            </w: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0E0730"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061049" cy="1000376"/>
                                  <wp:effectExtent l="0" t="0" r="6350" b="0"/>
                                  <wp:docPr id="3" name="Picture 3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1000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027" type="#_x0000_t202" style="position:absolute;left:0;text-align:left;margin-left:323.75pt;margin-top:25.8pt;width:266.25pt;height:146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</w:pP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In writer’s workshop</w:t>
                      </w:r>
                      <w:r w:rsidR="002236C4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5F39D6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students</w:t>
                      </w: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will </w:t>
                      </w:r>
                      <w:r w:rsidR="005F39D6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continue to plan and draft. We will focus on writing with detail</w:t>
                      </w:r>
                      <w:r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0E0730"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061049" cy="1000376"/>
                            <wp:effectExtent l="0" t="0" r="6350" b="0"/>
                            <wp:docPr id="3" name="Picture 3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1000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7C9903E" wp14:editId="0AAF9DF4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564FDB" w:rsidP="00D5744A">
      <w:r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FCF6267" wp14:editId="51FF0114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CF" w:rsidRPr="008D06CF" w:rsidRDefault="008D06CF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8D06CF" w:rsidRPr="008D06CF" w:rsidRDefault="00564FDB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Geography</w:t>
                            </w:r>
                            <w:r w:rsidR="008D06CF" w:rsidRPr="008D06CF">
                              <w:rPr>
                                <w:rFonts w:ascii="Arial Black" w:hAnsi="Arial Black"/>
                              </w:rPr>
                              <w:t xml:space="preserve"> of GA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including Rivers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4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jfgQ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" filled="f" stroked="f" strokeweight=".5pt">
                <v:textbox>
                  <w:txbxContent>
                    <w:p w:rsidR="008D06CF" w:rsidRPr="008D06CF" w:rsidRDefault="008D06CF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8D06CF" w:rsidRPr="008D06CF" w:rsidRDefault="00564FDB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Geography</w:t>
                      </w:r>
                      <w:r w:rsidR="008D06CF" w:rsidRPr="008D06CF">
                        <w:rPr>
                          <w:rFonts w:ascii="Arial Black" w:hAnsi="Arial Black"/>
                        </w:rPr>
                        <w:t xml:space="preserve"> of GA</w:t>
                      </w:r>
                      <w:r>
                        <w:rPr>
                          <w:rFonts w:ascii="Arial Black" w:hAnsi="Arial Black"/>
                        </w:rPr>
                        <w:t xml:space="preserve"> including Rivers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429F537" wp14:editId="38B12B1A">
                <wp:simplePos x="0" y="0"/>
                <wp:positionH relativeFrom="column">
                  <wp:posOffset>-577970</wp:posOffset>
                </wp:positionH>
                <wp:positionV relativeFrom="paragraph">
                  <wp:posOffset>142011</wp:posOffset>
                </wp:positionV>
                <wp:extent cx="1259205" cy="92302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923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06CF" w:rsidRPr="008D06CF" w:rsidRDefault="008D06CF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8D06CF" w:rsidRPr="00564FDB" w:rsidRDefault="008D06CF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 w:rsidRPr="00564FDB"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>Life Cycles</w:t>
                            </w:r>
                            <w:r w:rsidR="00564FDB" w:rsidRPr="00564FDB"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 xml:space="preserve"> - Plants &amp; Animals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5" type="#_x0000_t202" style="position:absolute;left:0;text-align:left;margin-left:-45.5pt;margin-top:11.2pt;width:99.15pt;height:72.7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" filled="f" stroked="f" strokeweight=".5pt">
                <v:textbox>
                  <w:txbxContent>
                    <w:p w:rsidR="008D06CF" w:rsidRPr="008D06CF" w:rsidRDefault="008D06CF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8D06CF" w:rsidRPr="00564FDB" w:rsidRDefault="008D06CF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 w:rsidRPr="00564FDB">
                        <w:rPr>
                          <w:rFonts w:ascii="Arial Black" w:hAnsi="Arial Black"/>
                          <w:b/>
                          <w:szCs w:val="24"/>
                        </w:rPr>
                        <w:t>Life Cycles</w:t>
                      </w:r>
                      <w:r w:rsidR="00564FDB" w:rsidRPr="00564FDB">
                        <w:rPr>
                          <w:rFonts w:ascii="Arial Black" w:hAnsi="Arial Black"/>
                          <w:b/>
                          <w:szCs w:val="24"/>
                        </w:rPr>
                        <w:t xml:space="preserve"> - Plants &amp; Animals</w:t>
                      </w: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8B065D" wp14:editId="6A7FEC28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515FCBF" wp14:editId="178E10E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893BA95" wp14:editId="6669D03A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128905</wp:posOffset>
                </wp:positionH>
                <wp:positionV relativeFrom="page">
                  <wp:posOffset>2181860</wp:posOffset>
                </wp:positionV>
                <wp:extent cx="3933190" cy="3079115"/>
                <wp:effectExtent l="19050" t="19050" r="2921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1A7631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8F4A64" w:rsidRPr="001A7631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Reminders</w:t>
                            </w:r>
                          </w:p>
                          <w:p w:rsidR="00973B7D" w:rsidRPr="001A7631" w:rsidRDefault="00F50F97" w:rsidP="00973B7D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*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Please </w:t>
                            </w:r>
                            <w:r w:rsidR="00973B7D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check your child’s agenda each night and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init</w:t>
                            </w:r>
                            <w:r w:rsidR="00973B7D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ial.</w:t>
                            </w:r>
                          </w:p>
                          <w:p w:rsidR="00973B7D" w:rsidRPr="001A7631" w:rsidRDefault="00534FF9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. * Please </w:t>
                            </w:r>
                            <w:r w:rsidR="00973B7D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place money</w:t>
                            </w: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sent in </w:t>
                            </w:r>
                            <w:r w:rsidR="00973B7D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for lunch, afterschool, etc.   </w:t>
                            </w:r>
                          </w:p>
                          <w:p w:rsidR="00973B7D" w:rsidRPr="001A7631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in an envelope labeled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with your child’s name, grade, </w:t>
                            </w:r>
                          </w:p>
                          <w:p w:rsidR="00973B7D" w:rsidRPr="001A7631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homeroom teacher’s name, 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amount of money and </w:t>
                            </w:r>
                          </w:p>
                          <w:p w:rsidR="00534FF9" w:rsidRPr="001A7631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its purpose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. </w:t>
                            </w:r>
                          </w:p>
                          <w:p w:rsidR="00236949" w:rsidRPr="001A7631" w:rsidRDefault="00534FF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</w:t>
                            </w:r>
                            <w:r w:rsidR="00CF0316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*</w:t>
                            </w:r>
                            <w:r w:rsidR="006E40AB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School starts promptly at 7:45.  </w:t>
                            </w:r>
                            <w:r w:rsidR="0023694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Please make sure your     </w:t>
                            </w:r>
                          </w:p>
                          <w:p w:rsidR="00236949" w:rsidRPr="001A7631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child is on time.  Your child may be dropped off as </w:t>
                            </w:r>
                          </w:p>
                          <w:p w:rsidR="00F50F97" w:rsidRPr="001A7631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early </w:t>
                            </w:r>
                            <w:r w:rsidR="001A7631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as 7:10</w:t>
                            </w: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:rsidR="002D3CD1" w:rsidRPr="001A7631" w:rsidRDefault="00DD2098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*</w:t>
                            </w:r>
                            <w:r w:rsidR="00D10BFA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2D3CD1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If your child has a change in transportation, please </w:t>
                            </w:r>
                          </w:p>
                          <w:p w:rsidR="00CF0316" w:rsidRDefault="002D3CD1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send his/her teacher a note.</w:t>
                            </w:r>
                          </w:p>
                          <w:p w:rsidR="00CA7BF8" w:rsidRDefault="00B004E0" w:rsidP="00CA7BF8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* </w:t>
                            </w:r>
                            <w:r w:rsidR="00CA7BF8" w:rsidRPr="00CA7BF8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September 5</w:t>
                            </w:r>
                            <w:r w:rsidR="00CA7BF8" w:rsidRPr="00CA7BF8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="00CA7BF8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– Labor Day (No School)</w:t>
                            </w:r>
                          </w:p>
                          <w:p w:rsidR="00D10BFA" w:rsidRDefault="00D10BFA" w:rsidP="00CA7BF8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* September 13</w:t>
                            </w:r>
                            <w:r w:rsidRPr="00D10BFA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– All Pro Family Program at 6:45 am</w:t>
                            </w:r>
                          </w:p>
                          <w:p w:rsidR="00A07A4F" w:rsidRDefault="00F021A3" w:rsidP="00D10BFA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*</w:t>
                            </w:r>
                            <w:r w:rsidR="00D10BFA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September 19</w:t>
                            </w:r>
                            <w:r w:rsidR="00D10BFA" w:rsidRPr="00D10BFA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="00D10BFA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– 23</w:t>
                            </w:r>
                            <w:r w:rsidR="00D10BFA" w:rsidRPr="00D10BFA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  <w:vertAlign w:val="superscript"/>
                              </w:rPr>
                              <w:t>rd</w:t>
                            </w:r>
                            <w:r w:rsidR="00D10BFA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– Fall Break (No School)</w:t>
                            </w:r>
                          </w:p>
                          <w:p w:rsidR="00D10BFA" w:rsidRPr="001A7631" w:rsidRDefault="00D10BFA" w:rsidP="00D10BFA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* September 28</w:t>
                            </w:r>
                            <w:r w:rsidRPr="00D10BFA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– Picture Day</w:t>
                            </w:r>
                          </w:p>
                          <w:p w:rsidR="00CF0316" w:rsidRPr="0081623E" w:rsidRDefault="00CF0316" w:rsidP="002D3A57">
                            <w:pPr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p w:rsidR="002B79C3" w:rsidRPr="00170791" w:rsidRDefault="002B79C3" w:rsidP="008F4A64">
                            <w:pPr>
                              <w:ind w:left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0.15pt;margin-top:171.8pt;width:309.7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" fillcolor="#cef7c9" strokeweight="4pt">
                <v:textbox inset="0,0,0,0">
                  <w:txbxContent>
                    <w:p w:rsidR="008F4A64" w:rsidRPr="001A7631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8F4A64" w:rsidRPr="001A7631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>Important Reminders</w:t>
                      </w:r>
                    </w:p>
                    <w:p w:rsidR="00973B7D" w:rsidRPr="001A7631" w:rsidRDefault="00F50F97" w:rsidP="00973B7D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*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Please </w:t>
                      </w:r>
                      <w:r w:rsidR="00973B7D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check your child’s agenda each night and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init</w:t>
                      </w:r>
                      <w:r w:rsidR="00973B7D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ial.</w:t>
                      </w:r>
                    </w:p>
                    <w:p w:rsidR="00973B7D" w:rsidRPr="001A7631" w:rsidRDefault="00534FF9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. * Please </w:t>
                      </w:r>
                      <w:r w:rsidR="00973B7D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place money</w:t>
                      </w: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sent in </w:t>
                      </w:r>
                      <w:r w:rsidR="00973B7D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for lunch, afterschool, etc.   </w:t>
                      </w:r>
                    </w:p>
                    <w:p w:rsidR="00973B7D" w:rsidRPr="001A7631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in an envelope labeled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with your child’s name, grade, </w:t>
                      </w:r>
                    </w:p>
                    <w:p w:rsidR="00973B7D" w:rsidRPr="001A7631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homeroom teacher’s name, 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amount of money and </w:t>
                      </w:r>
                    </w:p>
                    <w:p w:rsidR="00534FF9" w:rsidRPr="001A7631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its purpose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. </w:t>
                      </w:r>
                    </w:p>
                    <w:p w:rsidR="00236949" w:rsidRPr="001A7631" w:rsidRDefault="00534FF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</w:t>
                      </w:r>
                      <w:r w:rsidR="00CF0316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*</w:t>
                      </w:r>
                      <w:r w:rsidR="006E40AB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School starts promptly at 7:45.  </w:t>
                      </w:r>
                      <w:r w:rsidR="0023694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Please make sure your     </w:t>
                      </w:r>
                    </w:p>
                    <w:p w:rsidR="00236949" w:rsidRPr="001A7631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child is on time.  Your child may be dropped off as </w:t>
                      </w:r>
                    </w:p>
                    <w:p w:rsidR="00F50F97" w:rsidRPr="001A7631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early </w:t>
                      </w:r>
                      <w:r w:rsidR="001A7631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as 7:10</w:t>
                      </w: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.</w:t>
                      </w:r>
                    </w:p>
                    <w:p w:rsidR="002D3CD1" w:rsidRPr="001A7631" w:rsidRDefault="00DD2098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*</w:t>
                      </w:r>
                      <w:r w:rsidR="00D10BFA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</w:t>
                      </w:r>
                      <w:r w:rsidR="002D3CD1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If your child has a change in transportation, please </w:t>
                      </w:r>
                    </w:p>
                    <w:p w:rsidR="00CF0316" w:rsidRDefault="002D3CD1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send his/her teacher a note.</w:t>
                      </w:r>
                    </w:p>
                    <w:p w:rsidR="00CA7BF8" w:rsidRDefault="00B004E0" w:rsidP="00CA7BF8">
                      <w:pPr>
                        <w:ind w:left="9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* </w:t>
                      </w:r>
                      <w:r w:rsidR="00CA7BF8" w:rsidRPr="00CA7BF8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September 5</w:t>
                      </w:r>
                      <w:r w:rsidR="00CA7BF8" w:rsidRPr="00CA7BF8">
                        <w:rPr>
                          <w:rFonts w:ascii="Love Ya Like A Sister" w:hAnsi="Love Ya Like A Sister" w:cs="Arial"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="00CA7BF8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– Labor Day (No School)</w:t>
                      </w:r>
                    </w:p>
                    <w:p w:rsidR="00D10BFA" w:rsidRDefault="00D10BFA" w:rsidP="00CA7BF8">
                      <w:pPr>
                        <w:ind w:left="9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* September 13</w:t>
                      </w:r>
                      <w:r w:rsidRPr="00D10BFA">
                        <w:rPr>
                          <w:rFonts w:ascii="Love Ya Like A Sister" w:hAnsi="Love Ya Like A Sister" w:cs="Arial"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– All Pro Family Program at 6:45 am</w:t>
                      </w:r>
                    </w:p>
                    <w:p w:rsidR="00A07A4F" w:rsidRDefault="00F021A3" w:rsidP="00D10BFA">
                      <w:pPr>
                        <w:ind w:left="9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*</w:t>
                      </w:r>
                      <w:r w:rsidR="00D10BFA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September 19</w:t>
                      </w:r>
                      <w:r w:rsidR="00D10BFA" w:rsidRPr="00D10BFA">
                        <w:rPr>
                          <w:rFonts w:ascii="Love Ya Like A Sister" w:hAnsi="Love Ya Like A Sister" w:cs="Arial"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="00D10BFA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– 23</w:t>
                      </w:r>
                      <w:r w:rsidR="00D10BFA" w:rsidRPr="00D10BFA">
                        <w:rPr>
                          <w:rFonts w:ascii="Love Ya Like A Sister" w:hAnsi="Love Ya Like A Sister" w:cs="Arial"/>
                          <w:sz w:val="25"/>
                          <w:szCs w:val="25"/>
                          <w:vertAlign w:val="superscript"/>
                        </w:rPr>
                        <w:t>rd</w:t>
                      </w:r>
                      <w:r w:rsidR="00D10BFA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– Fall Break (No School)</w:t>
                      </w:r>
                    </w:p>
                    <w:p w:rsidR="00D10BFA" w:rsidRPr="001A7631" w:rsidRDefault="00D10BFA" w:rsidP="00D10BFA">
                      <w:pPr>
                        <w:ind w:left="9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* September 28</w:t>
                      </w:r>
                      <w:r w:rsidRPr="00D10BFA">
                        <w:rPr>
                          <w:rFonts w:ascii="Love Ya Like A Sister" w:hAnsi="Love Ya Like A Sister" w:cs="Arial"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– Picture Day</w:t>
                      </w:r>
                    </w:p>
                    <w:p w:rsidR="00CF0316" w:rsidRPr="0081623E" w:rsidRDefault="00CF0316" w:rsidP="002D3A57">
                      <w:pPr>
                        <w:ind w:left="0"/>
                        <w:jc w:val="center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p w:rsidR="002B79C3" w:rsidRPr="00170791" w:rsidRDefault="002B79C3" w:rsidP="008F4A64">
                      <w:pPr>
                        <w:ind w:left="0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CA7BF8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7B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Reading</w:t>
                            </w:r>
                          </w:p>
                          <w:p w:rsidR="003C1F5F" w:rsidRPr="00CA7BF8" w:rsidRDefault="003B4DBF" w:rsidP="003C1F5F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2176E9">
                              <w:rPr>
                                <w:bCs/>
                              </w:rPr>
                              <w:t xml:space="preserve"> </w:t>
                            </w:r>
                            <w:r w:rsidR="00CA7BF8" w:rsidRPr="00CA7BF8">
                              <w:rPr>
                                <w:bCs/>
                              </w:rPr>
                              <w:t xml:space="preserve">On Tuesday, we will begin reading </w:t>
                            </w:r>
                            <w:r w:rsidRPr="00CA7BF8">
                              <w:rPr>
                                <w:bCs/>
                              </w:rPr>
                              <w:t>“</w:t>
                            </w:r>
                            <w:r w:rsidR="00CA7BF8" w:rsidRPr="00CA7BF8">
                              <w:rPr>
                                <w:bCs/>
                              </w:rPr>
                              <w:t>Ivy &amp; Bean</w:t>
                            </w:r>
                            <w:r w:rsidRPr="00CA7BF8">
                              <w:rPr>
                                <w:bCs/>
                              </w:rPr>
                              <w:t xml:space="preserve">” by </w:t>
                            </w:r>
                            <w:r w:rsidR="00CA7BF8" w:rsidRPr="00CA7BF8">
                              <w:rPr>
                                <w:bCs/>
                              </w:rPr>
                              <w:t>Annie Barrows</w:t>
                            </w:r>
                            <w:r w:rsidR="00194E86" w:rsidRPr="00CA7BF8">
                              <w:rPr>
                                <w:bCs/>
                              </w:rPr>
                              <w:t xml:space="preserve">. </w:t>
                            </w:r>
                            <w:r w:rsidR="00EE2FED" w:rsidRPr="00CA7BF8">
                              <w:rPr>
                                <w:bCs/>
                              </w:rPr>
                              <w:t>We will</w:t>
                            </w:r>
                            <w:r w:rsidR="00264570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="00EE2FED" w:rsidRPr="00CA7BF8">
                              <w:rPr>
                                <w:bCs/>
                              </w:rPr>
                              <w:t>concentrate on comprehension, fluency</w:t>
                            </w:r>
                            <w:r w:rsidR="00CA7BF8" w:rsidRPr="00CA7BF8">
                              <w:rPr>
                                <w:bCs/>
                              </w:rPr>
                              <w:t>,</w:t>
                            </w:r>
                            <w:r w:rsidR="00EE2FED" w:rsidRPr="00CA7BF8">
                              <w:rPr>
                                <w:bCs/>
                              </w:rPr>
                              <w:t xml:space="preserve"> and increasing our knowledge of </w:t>
                            </w:r>
                            <w:r w:rsidR="00CA7BF8" w:rsidRPr="00CA7BF8">
                              <w:rPr>
                                <w:bCs/>
                              </w:rPr>
                              <w:t>character traits</w:t>
                            </w:r>
                            <w:r w:rsidR="00EE2FED" w:rsidRPr="00CA7BF8">
                              <w:rPr>
                                <w:bCs/>
                              </w:rPr>
                              <w:t>.</w:t>
                            </w:r>
                          </w:p>
                          <w:p w:rsidR="00615C30" w:rsidRPr="00CA7BF8" w:rsidRDefault="009811A1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Wednesd</w:t>
                            </w:r>
                            <w:r w:rsidR="00931655" w:rsidRPr="00CA7BF8">
                              <w:rPr>
                                <w:b/>
                                <w:bCs/>
                                <w:u w:val="single"/>
                              </w:rPr>
                              <w:t>ay</w:t>
                            </w:r>
                            <w:r w:rsidR="005F39D6" w:rsidRPr="00CA7BF8">
                              <w:rPr>
                                <w:b/>
                                <w:bCs/>
                                <w:u w:val="single"/>
                              </w:rPr>
                              <w:t>, September 1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4</w:t>
                            </w:r>
                          </w:p>
                          <w:p w:rsidR="003C1F5F" w:rsidRPr="00CA7BF8" w:rsidRDefault="003C1F5F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CA7BF8">
                              <w:rPr>
                                <w:bCs/>
                              </w:rPr>
                              <w:t>Comprehension Test on “</w:t>
                            </w:r>
                            <w:r w:rsidR="00CA7BF8" w:rsidRPr="00CA7BF8">
                              <w:rPr>
                                <w:bCs/>
                              </w:rPr>
                              <w:t>Ivy</w:t>
                            </w:r>
                            <w:r w:rsidR="005F39D6" w:rsidRPr="00CA7BF8">
                              <w:rPr>
                                <w:bCs/>
                              </w:rPr>
                              <w:t xml:space="preserve"> and </w:t>
                            </w:r>
                            <w:r w:rsidR="00CA7BF8" w:rsidRPr="00CA7BF8">
                              <w:rPr>
                                <w:bCs/>
                              </w:rPr>
                              <w:t>Bean</w:t>
                            </w:r>
                            <w:r w:rsidR="009B5CB9" w:rsidRPr="00CA7BF8">
                              <w:rPr>
                                <w:bCs/>
                              </w:rPr>
                              <w:t>”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(L.</w:t>
                            </w:r>
                            <w:r w:rsidR="00CA7BF8" w:rsidRPr="00CA7BF8">
                              <w:rPr>
                                <w:bCs/>
                              </w:rPr>
                              <w:t>4</w:t>
                            </w:r>
                            <w:r w:rsidR="00BB7FCB" w:rsidRPr="00CA7BF8">
                              <w:rPr>
                                <w:bCs/>
                              </w:rPr>
                              <w:t>)</w:t>
                            </w:r>
                          </w:p>
                          <w:p w:rsidR="00615C30" w:rsidRPr="00CA7BF8" w:rsidRDefault="009811A1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Tues</w:t>
                            </w:r>
                            <w:r w:rsidR="00CA7BF8" w:rsidRPr="00CA7BF8">
                              <w:rPr>
                                <w:b/>
                                <w:bCs/>
                                <w:u w:val="single"/>
                              </w:rPr>
                              <w:t>day</w:t>
                            </w:r>
                            <w:r w:rsidR="00BB7FCB" w:rsidRPr="00CA7BF8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 w:rsidR="00615C30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CA7BF8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September </w:t>
                            </w:r>
                            <w:r w:rsidR="005F39D6" w:rsidRPr="00CA7BF8">
                              <w:rPr>
                                <w:b/>
                                <w:bCs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3</w:t>
                            </w:r>
                          </w:p>
                          <w:p w:rsidR="00DF1E76" w:rsidRPr="00CA7BF8" w:rsidRDefault="003B4DBF" w:rsidP="00CA7BF8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CA7BF8">
                              <w:rPr>
                                <w:bCs/>
                              </w:rPr>
                              <w:t xml:space="preserve">Spelling/Vocabulary </w:t>
                            </w:r>
                            <w:r w:rsidR="00615C30" w:rsidRPr="00CA7BF8">
                              <w:rPr>
                                <w:bCs/>
                              </w:rPr>
                              <w:t>Test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with Lesson </w:t>
                            </w:r>
                            <w:r w:rsidR="00CA7BF8" w:rsidRPr="00CA7BF8">
                              <w:rPr>
                                <w:bCs/>
                              </w:rPr>
                              <w:t>4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words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CA7BF8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7BF8">
                        <w:rPr>
                          <w:b/>
                          <w:bCs/>
                          <w:sz w:val="32"/>
                          <w:szCs w:val="32"/>
                        </w:rPr>
                        <w:t>Reading</w:t>
                      </w:r>
                    </w:p>
                    <w:p w:rsidR="003C1F5F" w:rsidRPr="00CA7BF8" w:rsidRDefault="003B4DBF" w:rsidP="003C1F5F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</w:t>
                      </w:r>
                      <w:r w:rsidR="002176E9">
                        <w:rPr>
                          <w:bCs/>
                        </w:rPr>
                        <w:t xml:space="preserve"> </w:t>
                      </w:r>
                      <w:r w:rsidR="00CA7BF8" w:rsidRPr="00CA7BF8">
                        <w:rPr>
                          <w:bCs/>
                        </w:rPr>
                        <w:t xml:space="preserve">On Tuesday, we will begin reading </w:t>
                      </w:r>
                      <w:r w:rsidRPr="00CA7BF8">
                        <w:rPr>
                          <w:bCs/>
                        </w:rPr>
                        <w:t>“</w:t>
                      </w:r>
                      <w:r w:rsidR="00CA7BF8" w:rsidRPr="00CA7BF8">
                        <w:rPr>
                          <w:bCs/>
                        </w:rPr>
                        <w:t>Ivy &amp; Bean</w:t>
                      </w:r>
                      <w:r w:rsidRPr="00CA7BF8">
                        <w:rPr>
                          <w:bCs/>
                        </w:rPr>
                        <w:t xml:space="preserve">” by </w:t>
                      </w:r>
                      <w:r w:rsidR="00CA7BF8" w:rsidRPr="00CA7BF8">
                        <w:rPr>
                          <w:bCs/>
                        </w:rPr>
                        <w:t>Annie Barrows</w:t>
                      </w:r>
                      <w:r w:rsidR="00194E86" w:rsidRPr="00CA7BF8">
                        <w:rPr>
                          <w:bCs/>
                        </w:rPr>
                        <w:t xml:space="preserve">. </w:t>
                      </w:r>
                      <w:r w:rsidR="00EE2FED" w:rsidRPr="00CA7BF8">
                        <w:rPr>
                          <w:bCs/>
                        </w:rPr>
                        <w:t>We will</w:t>
                      </w:r>
                      <w:r w:rsidR="00264570" w:rsidRPr="00CA7BF8">
                        <w:rPr>
                          <w:bCs/>
                        </w:rPr>
                        <w:t xml:space="preserve"> </w:t>
                      </w:r>
                      <w:r w:rsidR="00EE2FED" w:rsidRPr="00CA7BF8">
                        <w:rPr>
                          <w:bCs/>
                        </w:rPr>
                        <w:t>concentrate on comprehension, fluency</w:t>
                      </w:r>
                      <w:r w:rsidR="00CA7BF8" w:rsidRPr="00CA7BF8">
                        <w:rPr>
                          <w:bCs/>
                        </w:rPr>
                        <w:t>,</w:t>
                      </w:r>
                      <w:r w:rsidR="00EE2FED" w:rsidRPr="00CA7BF8">
                        <w:rPr>
                          <w:bCs/>
                        </w:rPr>
                        <w:t xml:space="preserve"> and increasing our knowledge of </w:t>
                      </w:r>
                      <w:r w:rsidR="00CA7BF8" w:rsidRPr="00CA7BF8">
                        <w:rPr>
                          <w:bCs/>
                        </w:rPr>
                        <w:t>character traits</w:t>
                      </w:r>
                      <w:r w:rsidR="00EE2FED" w:rsidRPr="00CA7BF8">
                        <w:rPr>
                          <w:bCs/>
                        </w:rPr>
                        <w:t>.</w:t>
                      </w:r>
                    </w:p>
                    <w:p w:rsidR="00615C30" w:rsidRPr="00CA7BF8" w:rsidRDefault="009811A1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Wednesd</w:t>
                      </w:r>
                      <w:r w:rsidR="00931655" w:rsidRPr="00CA7BF8">
                        <w:rPr>
                          <w:b/>
                          <w:bCs/>
                          <w:u w:val="single"/>
                        </w:rPr>
                        <w:t>ay</w:t>
                      </w:r>
                      <w:r w:rsidR="005F39D6" w:rsidRPr="00CA7BF8">
                        <w:rPr>
                          <w:b/>
                          <w:bCs/>
                          <w:u w:val="single"/>
                        </w:rPr>
                        <w:t>, September 1</w:t>
                      </w:r>
                      <w:r>
                        <w:rPr>
                          <w:b/>
                          <w:bCs/>
                          <w:u w:val="single"/>
                        </w:rPr>
                        <w:t>4</w:t>
                      </w:r>
                    </w:p>
                    <w:p w:rsidR="003C1F5F" w:rsidRPr="00CA7BF8" w:rsidRDefault="003C1F5F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CA7BF8">
                        <w:rPr>
                          <w:bCs/>
                        </w:rPr>
                        <w:t>Comprehension Test on “</w:t>
                      </w:r>
                      <w:r w:rsidR="00CA7BF8" w:rsidRPr="00CA7BF8">
                        <w:rPr>
                          <w:bCs/>
                        </w:rPr>
                        <w:t>Ivy</w:t>
                      </w:r>
                      <w:r w:rsidR="005F39D6" w:rsidRPr="00CA7BF8">
                        <w:rPr>
                          <w:bCs/>
                        </w:rPr>
                        <w:t xml:space="preserve"> and </w:t>
                      </w:r>
                      <w:r w:rsidR="00CA7BF8" w:rsidRPr="00CA7BF8">
                        <w:rPr>
                          <w:bCs/>
                        </w:rPr>
                        <w:t>Bean</w:t>
                      </w:r>
                      <w:r w:rsidR="009B5CB9" w:rsidRPr="00CA7BF8">
                        <w:rPr>
                          <w:bCs/>
                        </w:rPr>
                        <w:t>”</w:t>
                      </w:r>
                      <w:r w:rsidR="00BB7FCB" w:rsidRPr="00CA7BF8">
                        <w:rPr>
                          <w:bCs/>
                        </w:rPr>
                        <w:t xml:space="preserve"> (L.</w:t>
                      </w:r>
                      <w:r w:rsidR="00CA7BF8" w:rsidRPr="00CA7BF8">
                        <w:rPr>
                          <w:bCs/>
                        </w:rPr>
                        <w:t>4</w:t>
                      </w:r>
                      <w:r w:rsidR="00BB7FCB" w:rsidRPr="00CA7BF8">
                        <w:rPr>
                          <w:bCs/>
                        </w:rPr>
                        <w:t>)</w:t>
                      </w:r>
                    </w:p>
                    <w:p w:rsidR="00615C30" w:rsidRPr="00CA7BF8" w:rsidRDefault="009811A1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Tues</w:t>
                      </w:r>
                      <w:r w:rsidR="00CA7BF8" w:rsidRPr="00CA7BF8">
                        <w:rPr>
                          <w:b/>
                          <w:bCs/>
                          <w:u w:val="single"/>
                        </w:rPr>
                        <w:t>day</w:t>
                      </w:r>
                      <w:r w:rsidR="00BB7FCB" w:rsidRPr="00CA7BF8">
                        <w:rPr>
                          <w:b/>
                          <w:bCs/>
                          <w:u w:val="single"/>
                        </w:rPr>
                        <w:t>,</w:t>
                      </w:r>
                      <w:r w:rsidR="00615C30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CA7BF8" w:rsidRPr="00CA7BF8">
                        <w:rPr>
                          <w:b/>
                          <w:bCs/>
                          <w:u w:val="single"/>
                        </w:rPr>
                        <w:t xml:space="preserve">September </w:t>
                      </w:r>
                      <w:r w:rsidR="005F39D6" w:rsidRPr="00CA7BF8">
                        <w:rPr>
                          <w:b/>
                          <w:bCs/>
                          <w:u w:val="single"/>
                        </w:rPr>
                        <w:t>1</w:t>
                      </w:r>
                      <w:r>
                        <w:rPr>
                          <w:b/>
                          <w:bCs/>
                          <w:u w:val="single"/>
                        </w:rPr>
                        <w:t>3</w:t>
                      </w:r>
                    </w:p>
                    <w:p w:rsidR="00DF1E76" w:rsidRPr="00CA7BF8" w:rsidRDefault="003B4DBF" w:rsidP="00CA7BF8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CA7BF8">
                        <w:rPr>
                          <w:bCs/>
                        </w:rPr>
                        <w:t xml:space="preserve">Spelling/Vocabulary </w:t>
                      </w:r>
                      <w:r w:rsidR="00615C30" w:rsidRPr="00CA7BF8">
                        <w:rPr>
                          <w:bCs/>
                        </w:rPr>
                        <w:t>Test</w:t>
                      </w:r>
                      <w:r w:rsidR="00BB7FCB" w:rsidRPr="00CA7BF8">
                        <w:rPr>
                          <w:bCs/>
                        </w:rPr>
                        <w:t xml:space="preserve"> with Lesson </w:t>
                      </w:r>
                      <w:r w:rsidR="00CA7BF8" w:rsidRPr="00CA7BF8">
                        <w:rPr>
                          <w:bCs/>
                        </w:rPr>
                        <w:t>4</w:t>
                      </w:r>
                      <w:r w:rsidR="00BB7FCB" w:rsidRPr="00CA7BF8">
                        <w:rPr>
                          <w:bCs/>
                        </w:rPr>
                        <w:t xml:space="preserve"> words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672" w:rsidRDefault="00DF6645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(L.</w:t>
                            </w:r>
                            <w:r w:rsidR="00564FD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4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BB7FC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 w:rsidR="005A12F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564FD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Ivy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&amp; </w:t>
                            </w:r>
                            <w:r w:rsidR="00564FD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Bean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DF6645" w:rsidRDefault="005A12F5" w:rsidP="00564FDB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r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ick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50244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hide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skirmish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DF6645" w:rsidRDefault="005A12F5" w:rsidP="00564FDB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hink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drive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spider</w:t>
                            </w:r>
                          </w:p>
                          <w:p w:rsidR="00DF6645" w:rsidRDefault="005A12F5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q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uick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skirt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refill</w:t>
                            </w:r>
                          </w:p>
                          <w:p w:rsidR="00DF6645" w:rsidRDefault="005A12F5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b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ill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first</w:t>
                            </w:r>
                            <w:r w:rsidR="00194E8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4E8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811A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advice</w:t>
                            </w:r>
                          </w:p>
                          <w:p w:rsidR="00DF6645" w:rsidRPr="00DF6645" w:rsidRDefault="005A12F5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ide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811A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chirp</w:t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502672" w:rsidRDefault="00DF6645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(L.</w:t>
                      </w:r>
                      <w:r w:rsidR="00564FD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4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BB7FC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 w:rsidR="005A12F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564FD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Ivy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&amp; </w:t>
                      </w:r>
                      <w:r w:rsidR="00564FD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Bean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DF6645" w:rsidRDefault="005A12F5" w:rsidP="00564FDB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>r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ick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</w:t>
                      </w:r>
                      <w:r w:rsidR="0050244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hide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skirmish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DF6645" w:rsidRDefault="005A12F5" w:rsidP="00564FDB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hink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drive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spider</w:t>
                      </w:r>
                    </w:p>
                    <w:p w:rsidR="00DF6645" w:rsidRDefault="005A12F5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q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uick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skirt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refill</w:t>
                      </w:r>
                    </w:p>
                    <w:p w:rsidR="00DF6645" w:rsidRDefault="005A12F5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b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ill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first</w:t>
                      </w:r>
                      <w:r w:rsidR="00194E8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194E8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9811A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advice</w:t>
                      </w:r>
                    </w:p>
                    <w:p w:rsidR="00DF6645" w:rsidRPr="00DF6645" w:rsidRDefault="005A12F5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ide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9811A1">
                        <w:rPr>
                          <w:rFonts w:ascii="Times New Roman" w:hAnsi="Times New Roman"/>
                          <w:sz w:val="32"/>
                          <w:szCs w:val="32"/>
                        </w:rPr>
                        <w:t>chirp</w:t>
                      </w:r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D90355" w:rsidP="00D5744A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CB5C223" wp14:editId="03E58179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43501A" w:rsidRPr="003B43ED" w:rsidRDefault="00DC3828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502672" w:rsidRPr="003B43ED" w:rsidRDefault="0050267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502672" w:rsidRPr="00DF1306" w:rsidRDefault="00502672" w:rsidP="008F3E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1C0E9D" w:rsidRDefault="00DF130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502672"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-mail:</w:t>
                            </w:r>
                            <w:r w:rsidR="001C0E9D" w:rsidRPr="001C0E9D">
                              <w:t xml:space="preserve"> </w:t>
                            </w: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kellybryson@.pickenscountyschools.org</w:t>
                            </w:r>
                          </w:p>
                          <w:p w:rsidR="00141B4C" w:rsidRPr="00141B4C" w:rsidRDefault="00141B4C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darlenecrenshaw@.pickenscountyschools.org</w:t>
                            </w:r>
                          </w:p>
                          <w:p w:rsidR="00141B4C" w:rsidRPr="00141B4C" w:rsidRDefault="0050267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C0E9D"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7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tonyadobson@.pickenscountyschools.org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41B4C" w:rsidRPr="00141B4C" w:rsidRDefault="0070263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8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lizpatrick@.pickenscountyschools.org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501A" w:rsidRPr="00141B4C" w:rsidRDefault="0070263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9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teresaroper@.pickenscountyschools.org</w:t>
                              </w:r>
                            </w:hyperlink>
                          </w:p>
                          <w:p w:rsidR="003B43ED" w:rsidRDefault="0050267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02672" w:rsidRPr="003B43ED" w:rsidRDefault="003B43E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3B43ED" w:rsidRDefault="00DC3828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43501A"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 w:rsidR="001C0E9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="0043501A"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502672" w:rsidRDefault="0070263C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0" w:history="1">
                              <w:r w:rsidR="001C0E9D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1C0E9D" w:rsidRDefault="001C0E9D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</w:t>
                            </w:r>
                            <w:r w:rsidR="008F48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0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96o9ti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43501A" w:rsidRPr="003B43ED" w:rsidRDefault="00DC3828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502672" w:rsidRPr="003B43ED" w:rsidRDefault="0050267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502672" w:rsidRPr="00DF1306" w:rsidRDefault="00502672" w:rsidP="008F3E8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1C0E9D" w:rsidRDefault="00DF130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502672"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-mail:</w:t>
                      </w:r>
                      <w:r w:rsidR="001C0E9D" w:rsidRPr="001C0E9D">
                        <w:t xml:space="preserve"> </w:t>
                      </w: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kellybryson@.pickenscountyschools.org</w:t>
                      </w:r>
                    </w:p>
                    <w:p w:rsidR="00141B4C" w:rsidRPr="00141B4C" w:rsidRDefault="00141B4C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darlenecrenshaw@.pickenscountyschools.org</w:t>
                      </w:r>
                    </w:p>
                    <w:p w:rsidR="00141B4C" w:rsidRPr="00141B4C" w:rsidRDefault="0050267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C0E9D"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21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tonyadobson@.pickenscountyschools.org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41B4C" w:rsidRPr="00141B4C" w:rsidRDefault="00854CD5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2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lizpatrick@.pickenscountyschools.org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43501A" w:rsidRPr="00141B4C" w:rsidRDefault="00854CD5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3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teresaroper@.pickenscountyschools.org</w:t>
                        </w:r>
                      </w:hyperlink>
                    </w:p>
                    <w:p w:rsidR="003B43ED" w:rsidRDefault="0050267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502672" w:rsidRPr="003B43ED" w:rsidRDefault="003B43E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3B43ED" w:rsidRDefault="00DC3828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="0043501A"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 w:rsidR="001C0E9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="0043501A"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502672" w:rsidRDefault="00854CD5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4" w:history="1">
                        <w:r w:rsidR="001C0E9D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1C0E9D" w:rsidRDefault="001C0E9D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</w:t>
                      </w:r>
                      <w:r w:rsidR="008F4803">
                        <w:rPr>
                          <w:rFonts w:ascii="Arial" w:hAnsi="Arial" w:cs="Arial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1C47"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6F699F4" wp14:editId="5D7CEDA5">
                <wp:simplePos x="0" y="0"/>
                <wp:positionH relativeFrom="column">
                  <wp:posOffset>-733245</wp:posOffset>
                </wp:positionH>
                <wp:positionV relativeFrom="paragraph">
                  <wp:posOffset>-1402</wp:posOffset>
                </wp:positionV>
                <wp:extent cx="1837426" cy="4494362"/>
                <wp:effectExtent l="19050" t="19050" r="10795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6" cy="4494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20" w:rsidRPr="004B6220" w:rsidRDefault="004B6220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  <w:p w:rsidR="00141B4C" w:rsidRPr="00A03152" w:rsidRDefault="00954FE2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We will continue to 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focus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on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nderstanding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ddition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&amp;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ubtraction.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Students will learn addition strategies such as adding 0, 1, or 2, using doubles facts, or making ten to solve one- and two-step word problems. 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Students will write number sentences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&amp;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solve story problems using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a variety of 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addition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&amp;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subtraction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strategies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You can help at home by quizzing yo</w:t>
                            </w:r>
                            <w:r w:rsidR="00B743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ur child daily with addition &amp;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subtraction flash cards because they will need to be able to fluently add and subtract 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withi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 20 using mental strategies.</w:t>
                            </w:r>
                          </w:p>
                          <w:p w:rsidR="00DB3F07" w:rsidRPr="00DB3F07" w:rsidRDefault="00141B4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40DA851" wp14:editId="4AFF24BC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96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1" type="#_x0000_t202" style="position:absolute;left:0;text-align:left;margin-left:-57.75pt;margin-top:-.1pt;width:144.7pt;height:353.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" strokeweight="3.5pt">
                <v:textbox>
                  <w:txbxContent>
                    <w:p w:rsidR="004B6220" w:rsidRPr="004B6220" w:rsidRDefault="004B6220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Math</w:t>
                      </w:r>
                    </w:p>
                    <w:p w:rsidR="00141B4C" w:rsidRPr="00A03152" w:rsidRDefault="00954FE2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We will continue to 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focus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on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nderstanding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ddition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&amp;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ubtraction.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Students will learn addition strategies such as adding 0, 1, or 2, using doubles facts, or making ten to solve one- and two-step word problems. 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Students will write number sentences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&amp;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solve story problems using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a variety of 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addition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&amp;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subtraction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strategies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You can help at home by quizzing yo</w:t>
                      </w:r>
                      <w:r w:rsidR="00B743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ur child daily with addition &amp;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subtraction flash cards because they will need to be able to fluently add and subtract 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withi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 20 using mental strategies.</w:t>
                      </w:r>
                    </w:p>
                    <w:p w:rsidR="00DB3F07" w:rsidRPr="00DB3F07" w:rsidRDefault="00141B4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740DA851" wp14:editId="4AFF24BC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96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502672" w:rsidRPr="008763BA" w:rsidRDefault="00502672" w:rsidP="00250A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4E2AF8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  <w:t>V</w:t>
                            </w:r>
                          </w:p>
                          <w:p w:rsidR="00502672" w:rsidRPr="00996A3F" w:rsidRDefault="00502672" w:rsidP="00225E55">
                            <w:pPr>
                              <w:rPr>
                                <w:rFonts w:ascii="Pea Lis" w:eastAsia="Times" w:hAnsi="Pea Lis" w:cs="DaunPenh"/>
                                <w:b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502672" w:rsidRPr="00A73ABB" w:rsidRDefault="00502672" w:rsidP="00225E55">
                            <w:pPr>
                              <w:rPr>
                                <w:rFonts w:ascii="cinnamon cake" w:eastAsia="Times" w:hAnsi="cinnamon cake" w:cs="DaunPenh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502672" w:rsidRPr="00A73ABB" w:rsidRDefault="00502672" w:rsidP="00225E55">
                            <w:pPr>
                              <w:rPr>
                                <w:rFonts w:ascii="cinnamon cake" w:eastAsia="Times" w:hAnsi="cinnamon cake" w:cs="DaunPenh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502672" w:rsidRPr="005A12F5" w:rsidRDefault="004E2AF8" w:rsidP="00CB11BB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Vocabulary Words</w:t>
                            </w:r>
                            <w:r w:rsidR="00BB7FCB"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 xml:space="preserve"> (L.</w:t>
                            </w:r>
                            <w:r w:rsidR="00564FDB"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4</w:t>
                            </w:r>
                            <w:r w:rsidR="00BB7FCB"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) “</w:t>
                            </w:r>
                            <w:r w:rsidR="00564FDB"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Ivy and</w:t>
                            </w:r>
                            <w:r w:rsidR="00BB7FCB"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564FDB"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Bean</w:t>
                            </w:r>
                            <w:r w:rsidR="00BB7FCB"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”</w:t>
                            </w:r>
                          </w:p>
                          <w:p w:rsidR="005A12F5" w:rsidRPr="005A12F5" w:rsidRDefault="005A12F5" w:rsidP="00CB11BB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4E2AF8" w:rsidRPr="005A12F5" w:rsidRDefault="008B683D" w:rsidP="00E156D9">
                            <w:pPr>
                              <w:ind w:left="180" w:hanging="18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564FDB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r</w:t>
                            </w:r>
                            <w:r w:rsidR="00E156D9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e</w:t>
                            </w:r>
                            <w:r w:rsidR="00564FDB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l</w:t>
                            </w:r>
                            <w:r w:rsidR="00E156D9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a</w:t>
                            </w:r>
                            <w:r w:rsidR="00564FDB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tionships</w:t>
                            </w:r>
                            <w:r w:rsidR="004E2AF8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="00CB11BB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</w:t>
                            </w:r>
                            <w:r w:rsidR="005A12F5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noun that means connections. Ivy and Bean </w:t>
                            </w:r>
                            <w:r w:rsidR="00564FDB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are friends – that’s their relationship.</w:t>
                            </w:r>
                            <w:r w:rsidR="00E156D9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537E99" w:rsidRPr="005A12F5" w:rsidRDefault="00564FDB" w:rsidP="004E2AF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opportunity</w:t>
                            </w:r>
                            <w:r w:rsidR="004E2AF8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14452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a 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noun that means chance</w:t>
                            </w:r>
                            <w:r w:rsidR="005A12F5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 Every day you have an opportunity to learn new things.</w:t>
                            </w:r>
                          </w:p>
                          <w:p w:rsidR="005A12F5" w:rsidRPr="005A12F5" w:rsidRDefault="00537E99" w:rsidP="00914452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5A12F5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c</w:t>
                            </w:r>
                            <w:r w:rsidR="00914452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r</w:t>
                            </w:r>
                            <w:r w:rsidR="005A12F5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ea</w:t>
                            </w:r>
                            <w:r w:rsidR="00914452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t</w:t>
                            </w:r>
                            <w:r w:rsidR="005A12F5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ive</w:t>
                            </w:r>
                            <w:r w:rsidR="00194E86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-</w:t>
                            </w:r>
                            <w:r w:rsidR="00194E86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B11BB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</w:t>
                            </w:r>
                            <w:r w:rsidR="005A12F5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n adjective that means able to make something new with good imagination.</w:t>
                            </w:r>
                          </w:p>
                          <w:p w:rsidR="00537E99" w:rsidRPr="005A12F5" w:rsidRDefault="00537E99" w:rsidP="00914452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5A12F5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motivated</w:t>
                            </w:r>
                            <w:r w:rsidR="00654141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-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an adjective that means</w:t>
                            </w:r>
                            <w:r w:rsidR="00914452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A12F5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that you really want to do something.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502672" w:rsidRPr="008763BA" w:rsidRDefault="00502672" w:rsidP="00250A8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4E2AF8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  <w: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  <w:t>V</w:t>
                      </w:r>
                    </w:p>
                    <w:p w:rsidR="00502672" w:rsidRPr="00996A3F" w:rsidRDefault="00502672" w:rsidP="00225E55">
                      <w:pPr>
                        <w:rPr>
                          <w:rFonts w:ascii="Pea Lis" w:eastAsia="Times" w:hAnsi="Pea Lis" w:cs="DaunPenh"/>
                          <w:b/>
                          <w:sz w:val="8"/>
                          <w:szCs w:val="8"/>
                          <w:u w:val="single"/>
                        </w:rPr>
                      </w:pPr>
                    </w:p>
                    <w:p w:rsidR="00502672" w:rsidRPr="00A73ABB" w:rsidRDefault="00502672" w:rsidP="00225E55">
                      <w:pPr>
                        <w:rPr>
                          <w:rFonts w:ascii="cinnamon cake" w:eastAsia="Times" w:hAnsi="cinnamon cake" w:cs="DaunPenh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:rsidR="00502672" w:rsidRPr="00A73ABB" w:rsidRDefault="00502672" w:rsidP="00225E55">
                      <w:pPr>
                        <w:rPr>
                          <w:rFonts w:ascii="cinnamon cake" w:eastAsia="Times" w:hAnsi="cinnamon cake" w:cs="DaunPenh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:rsidR="00502672" w:rsidRPr="005A12F5" w:rsidRDefault="004E2AF8" w:rsidP="00CB11BB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Vocabulary Words</w:t>
                      </w:r>
                      <w:r w:rsidR="00BB7FCB"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 xml:space="preserve"> (L.</w:t>
                      </w:r>
                      <w:r w:rsidR="00564FDB"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4</w:t>
                      </w:r>
                      <w:r w:rsidR="00BB7FCB"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) “</w:t>
                      </w:r>
                      <w:r w:rsidR="00564FDB"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Ivy and</w:t>
                      </w:r>
                      <w:r w:rsidR="00BB7FCB"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 xml:space="preserve"> </w:t>
                      </w:r>
                      <w:r w:rsidR="00564FDB"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Bean</w:t>
                      </w:r>
                      <w:r w:rsidR="00BB7FCB"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”</w:t>
                      </w:r>
                    </w:p>
                    <w:p w:rsidR="005A12F5" w:rsidRPr="005A12F5" w:rsidRDefault="005A12F5" w:rsidP="00CB11BB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4E2AF8" w:rsidRPr="005A12F5" w:rsidRDefault="008B683D" w:rsidP="00E156D9">
                      <w:pPr>
                        <w:ind w:left="180" w:hanging="18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="00564FDB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r</w:t>
                      </w:r>
                      <w:r w:rsidR="00E156D9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e</w:t>
                      </w:r>
                      <w:r w:rsidR="00564FDB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l</w:t>
                      </w:r>
                      <w:r w:rsidR="00E156D9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a</w:t>
                      </w:r>
                      <w:r w:rsidR="00564FDB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tionships</w:t>
                      </w:r>
                      <w:r w:rsidR="004E2AF8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- </w:t>
                      </w:r>
                      <w:r w:rsidR="00CB11BB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a</w:t>
                      </w:r>
                      <w:r w:rsidR="005A12F5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noun that means connections. Ivy and Bean </w:t>
                      </w:r>
                      <w:r w:rsidR="00564FDB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are friends – that’s their relationship.</w:t>
                      </w:r>
                      <w:r w:rsidR="00E156D9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537E99" w:rsidRPr="005A12F5" w:rsidRDefault="00564FDB" w:rsidP="004E2AF8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opportunity</w:t>
                      </w:r>
                      <w:r w:rsidR="004E2AF8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914452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a 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noun that means chance</w:t>
                      </w:r>
                      <w:r w:rsidR="005A12F5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. Every day you have an opportunity to learn new things.</w:t>
                      </w:r>
                    </w:p>
                    <w:p w:rsidR="005A12F5" w:rsidRPr="005A12F5" w:rsidRDefault="00537E99" w:rsidP="00914452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 </w:t>
                      </w:r>
                      <w:r w:rsidR="005A12F5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c</w:t>
                      </w:r>
                      <w:r w:rsidR="00914452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r</w:t>
                      </w:r>
                      <w:r w:rsidR="005A12F5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ea</w:t>
                      </w:r>
                      <w:r w:rsidR="00914452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t</w:t>
                      </w:r>
                      <w:r w:rsidR="005A12F5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ive</w:t>
                      </w:r>
                      <w:r w:rsidR="00194E86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-</w:t>
                      </w:r>
                      <w:r w:rsidR="00194E86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CB11BB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a</w:t>
                      </w:r>
                      <w:r w:rsidR="005A12F5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n adjective that means able to make something new with good imagination.</w:t>
                      </w:r>
                    </w:p>
                    <w:p w:rsidR="00537E99" w:rsidRPr="005A12F5" w:rsidRDefault="00537E99" w:rsidP="00914452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 </w:t>
                      </w:r>
                      <w:r w:rsidR="005A12F5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motivated</w:t>
                      </w:r>
                      <w:r w:rsidR="00654141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-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an adjective that means</w:t>
                      </w:r>
                      <w:r w:rsidR="00914452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5A12F5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that you really want to do something.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370DC7" w:rsidRDefault="008B683D" w:rsidP="00B066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5A12F5"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 xml:space="preserve">Group 1 </w:t>
                            </w:r>
                            <w:r w:rsidR="00B066A6"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Spelling Words</w:t>
                            </w:r>
                            <w:r w:rsidR="00BB7FCB"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 xml:space="preserve"> (L.</w:t>
                            </w:r>
                            <w:r w:rsidR="005A12F5"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4</w:t>
                            </w:r>
                            <w:r w:rsidR="00BB7FCB"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 w:rsidR="00BB7FCB"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Ivy </w:t>
                            </w:r>
                            <w:r w:rsidR="00BB7FCB"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&amp; </w:t>
                            </w:r>
                            <w:r w:rsid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Bean</w:t>
                            </w:r>
                            <w:r w:rsidR="00BB7FCB"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9B5CB9" w:rsidRDefault="005A12F5" w:rsidP="005A12F5">
                            <w:pPr>
                              <w:ind w:left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CA7CCE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54FE2">
                              <w:rPr>
                                <w:rFonts w:ascii="Pea Missy with a Marker" w:hAnsi="Pea Missy with a Marker" w:cs="Arial"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ick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hide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:rsidR="009B5CB9" w:rsidRDefault="009B5CB9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think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drive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  <w:p w:rsidR="009B5CB9" w:rsidRDefault="009B5CB9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quick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skirt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</w:p>
                          <w:p w:rsidR="009B5CB9" w:rsidRDefault="005A12F5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bill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first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  <w:p w:rsidR="00B066A6" w:rsidRDefault="005A12F5" w:rsidP="009B5CB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side</w:t>
                            </w:r>
                            <w:r w:rsidR="009B5CB9">
                              <w:rPr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9811A1">
                              <w:rPr>
                                <w:sz w:val="32"/>
                                <w:szCs w:val="32"/>
                              </w:rPr>
                              <w:tab/>
                              <w:t xml:space="preserve">        chirp</w:t>
                            </w:r>
                          </w:p>
                          <w:p w:rsid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370DC7" w:rsidRDefault="008B683D" w:rsidP="00B066A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5A12F5"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 xml:space="preserve">Group 1 </w:t>
                      </w:r>
                      <w:r w:rsidR="00B066A6"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Spelling Words</w:t>
                      </w:r>
                      <w:r w:rsidR="00BB7FCB"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 xml:space="preserve"> (L.</w:t>
                      </w:r>
                      <w:r w:rsidR="005A12F5"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4</w:t>
                      </w:r>
                      <w:r w:rsidR="00BB7FCB"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BB7FCB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5A12F5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BB7FCB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5A12F5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 w:rsidR="00BB7FCB"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5A12F5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Ivy </w:t>
                      </w:r>
                      <w:r w:rsidR="00BB7FCB"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&amp; </w:t>
                      </w:r>
                      <w:r w:rsidR="005A12F5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Bean</w:t>
                      </w:r>
                      <w:r w:rsidR="00BB7FCB"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9B5CB9" w:rsidRDefault="005A12F5" w:rsidP="005A12F5">
                      <w:pPr>
                        <w:ind w:left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CA7CCE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54FE2">
                        <w:rPr>
                          <w:rFonts w:ascii="Pea Missy with a Marker" w:hAnsi="Pea Missy with a Marker" w:cs="Arial"/>
                          <w:bCs/>
                          <w:sz w:val="32"/>
                          <w:szCs w:val="32"/>
                        </w:rPr>
                        <w:t>t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ick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hide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9B5CB9" w:rsidRDefault="009B5CB9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>think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drive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 </w:t>
                      </w:r>
                    </w:p>
                    <w:p w:rsidR="009B5CB9" w:rsidRDefault="009B5CB9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>quick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skirt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</w:t>
                      </w:r>
                    </w:p>
                    <w:p w:rsidR="009B5CB9" w:rsidRDefault="005A12F5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bill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first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 </w:t>
                      </w:r>
                    </w:p>
                    <w:p w:rsidR="00B066A6" w:rsidRDefault="005A12F5" w:rsidP="009B5CB9">
                      <w:pPr>
                        <w:pStyle w:val="NormalWeb"/>
                        <w:spacing w:before="0" w:beforeAutospacing="0" w:after="0" w:afterAutospacing="0"/>
                        <w:ind w:left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side</w:t>
                      </w:r>
                      <w:r w:rsidR="009B5CB9">
                        <w:rPr>
                          <w:sz w:val="32"/>
                          <w:szCs w:val="32"/>
                        </w:rPr>
                        <w:t xml:space="preserve">        </w:t>
                      </w:r>
                      <w:r w:rsidR="009811A1">
                        <w:rPr>
                          <w:sz w:val="32"/>
                          <w:szCs w:val="32"/>
                        </w:rPr>
                        <w:tab/>
                        <w:t xml:space="preserve">        </w:t>
                      </w:r>
                      <w:bookmarkStart w:id="1" w:name="_GoBack"/>
                      <w:bookmarkEnd w:id="1"/>
                      <w:r w:rsidR="009811A1">
                        <w:rPr>
                          <w:sz w:val="32"/>
                          <w:szCs w:val="32"/>
                        </w:rPr>
                        <w:t>chirp</w:t>
                      </w:r>
                    </w:p>
                    <w:p w:rsid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63C" w:rsidRDefault="0070263C">
      <w:r>
        <w:separator/>
      </w:r>
    </w:p>
  </w:endnote>
  <w:endnote w:type="continuationSeparator" w:id="0">
    <w:p w:rsidR="0070263C" w:rsidRDefault="00702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63C" w:rsidRDefault="0070263C">
      <w:r>
        <w:separator/>
      </w:r>
    </w:p>
  </w:footnote>
  <w:footnote w:type="continuationSeparator" w:id="0">
    <w:p w:rsidR="0070263C" w:rsidRDefault="007026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4570"/>
    <w:rsid w:val="0026611D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7020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263C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42A1"/>
    <w:rsid w:val="00805DBA"/>
    <w:rsid w:val="00806BF1"/>
    <w:rsid w:val="0081307D"/>
    <w:rsid w:val="00813731"/>
    <w:rsid w:val="008139BE"/>
    <w:rsid w:val="008151B6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5F6"/>
    <w:rsid w:val="00A008D9"/>
    <w:rsid w:val="00A01B72"/>
    <w:rsid w:val="00A01F2D"/>
    <w:rsid w:val="00A03152"/>
    <w:rsid w:val="00A0331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45CA"/>
    <w:rsid w:val="00CA005D"/>
    <w:rsid w:val="00CA061A"/>
    <w:rsid w:val="00CA124A"/>
    <w:rsid w:val="00CA1C03"/>
    <w:rsid w:val="00CA1F58"/>
    <w:rsid w:val="00CA35C4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B24"/>
    <w:rsid w:val="00E40F9F"/>
    <w:rsid w:val="00E42BA7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310D"/>
    <w:rsid w:val="00EF322E"/>
    <w:rsid w:val="00EF48BA"/>
    <w:rsid w:val="00EF5149"/>
    <w:rsid w:val="00EF57D2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hyperlink" Target="mailto:lizpatrick@.pickenscountyschools.org" TargetMode="External"/><Relationship Id="rId26" Type="http://schemas.openxmlformats.org/officeDocument/2006/relationships/image" Target="media/image110.wmf"/><Relationship Id="rId3" Type="http://schemas.openxmlformats.org/officeDocument/2006/relationships/styles" Target="styles.xml"/><Relationship Id="rId21" Type="http://schemas.openxmlformats.org/officeDocument/2006/relationships/hyperlink" Target="mailto:tonyadobson@.pickenscounty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hyperlink" Target="mailto:tonyadobson@.pickenscountyschools.org" TargetMode="External"/><Relationship Id="rId25" Type="http://schemas.openxmlformats.org/officeDocument/2006/relationships/image" Target="media/image11.wm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jasperele.pickens.k12.ga.u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http://jasperele.pickens.k12.ga.us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mailto:teresaroper@.pickenscountyschools.or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0.jpeg"/><Relationship Id="rId19" Type="http://schemas.openxmlformats.org/officeDocument/2006/relationships/hyperlink" Target="mailto:teresaroper@.pickenscountyschools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mailto:lizpatrick@.pickenscountyschools.org" TargetMode="External"/><Relationship Id="rId27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15E73-CEF1-4842-8113-D1D7BA313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Darlene Crenshaw</cp:lastModifiedBy>
  <cp:revision>2</cp:revision>
  <cp:lastPrinted>2016-09-01T19:49:00Z</cp:lastPrinted>
  <dcterms:created xsi:type="dcterms:W3CDTF">2016-09-06T11:22:00Z</dcterms:created>
  <dcterms:modified xsi:type="dcterms:W3CDTF">2016-09-06T11:22:00Z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